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73C9C" w14:textId="77777777" w:rsidR="00E842F4" w:rsidRPr="005B106C" w:rsidRDefault="00E842F4" w:rsidP="00E842F4">
      <w:pPr>
        <w:widowControl w:val="0"/>
        <w:jc w:val="center"/>
        <w:rPr>
          <w:color w:val="000000"/>
          <w:sz w:val="24"/>
          <w:szCs w:val="24"/>
          <w:lang w:bidi="ru-RU"/>
        </w:rPr>
      </w:pPr>
      <w:r w:rsidRPr="005B106C">
        <w:rPr>
          <w:color w:val="000000"/>
          <w:sz w:val="24"/>
          <w:szCs w:val="24"/>
          <w:lang w:bidi="ru-RU"/>
        </w:rPr>
        <w:t>Согласие</w:t>
      </w:r>
    </w:p>
    <w:p w14:paraId="7DBCD714" w14:textId="77777777" w:rsidR="00670AE5" w:rsidRPr="005B106C" w:rsidRDefault="00E842F4" w:rsidP="008A1C23">
      <w:pPr>
        <w:widowControl w:val="0"/>
        <w:spacing w:line="233" w:lineRule="auto"/>
        <w:jc w:val="center"/>
        <w:rPr>
          <w:color w:val="FF0000"/>
          <w:sz w:val="24"/>
          <w:szCs w:val="24"/>
          <w:lang w:bidi="ru-RU"/>
        </w:rPr>
      </w:pPr>
      <w:r w:rsidRPr="005B106C">
        <w:rPr>
          <w:color w:val="000000"/>
          <w:sz w:val="24"/>
          <w:szCs w:val="24"/>
          <w:lang w:bidi="ru-RU"/>
        </w:rPr>
        <w:t>на обработку персональных данных</w:t>
      </w:r>
      <w:r w:rsidR="00670AE5" w:rsidRPr="005B106C">
        <w:rPr>
          <w:color w:val="000000"/>
          <w:sz w:val="24"/>
          <w:szCs w:val="24"/>
          <w:lang w:bidi="ru-RU"/>
        </w:rPr>
        <w:t xml:space="preserve"> </w:t>
      </w:r>
    </w:p>
    <w:p w14:paraId="50941320" w14:textId="77777777" w:rsidR="00C31200" w:rsidRPr="005B106C" w:rsidRDefault="00E842F4" w:rsidP="008A351F">
      <w:pPr>
        <w:widowControl w:val="0"/>
        <w:tabs>
          <w:tab w:val="left" w:leader="underscore" w:pos="9412"/>
          <w:tab w:val="left" w:leader="underscore" w:pos="9427"/>
        </w:tabs>
        <w:ind w:firstLine="567"/>
        <w:jc w:val="both"/>
        <w:rPr>
          <w:sz w:val="24"/>
          <w:szCs w:val="24"/>
          <w:lang w:bidi="ru-RU"/>
        </w:rPr>
      </w:pPr>
      <w:r w:rsidRPr="005B106C">
        <w:rPr>
          <w:sz w:val="24"/>
          <w:szCs w:val="24"/>
          <w:lang w:bidi="ru-RU"/>
        </w:rPr>
        <w:t>Я</w:t>
      </w:r>
      <w:r w:rsidR="00C31200" w:rsidRPr="005B106C">
        <w:rPr>
          <w:sz w:val="24"/>
          <w:szCs w:val="24"/>
          <w:lang w:bidi="ru-RU"/>
        </w:rPr>
        <w:t>, __________________________________________________________________________,</w:t>
      </w:r>
    </w:p>
    <w:p w14:paraId="5BAE8C03" w14:textId="77777777" w:rsidR="00C31200" w:rsidRPr="005B106C" w:rsidRDefault="00C31200" w:rsidP="008A351F">
      <w:pPr>
        <w:widowControl w:val="0"/>
        <w:tabs>
          <w:tab w:val="left" w:leader="underscore" w:pos="9412"/>
          <w:tab w:val="left" w:leader="underscore" w:pos="9427"/>
        </w:tabs>
        <w:ind w:firstLine="567"/>
        <w:jc w:val="center"/>
        <w:rPr>
          <w:i/>
          <w:iCs/>
          <w:sz w:val="24"/>
          <w:szCs w:val="24"/>
          <w:lang w:bidi="ru-RU"/>
        </w:rPr>
      </w:pPr>
      <w:r w:rsidRPr="005B106C">
        <w:rPr>
          <w:i/>
          <w:iCs/>
          <w:sz w:val="24"/>
          <w:szCs w:val="24"/>
          <w:lang w:bidi="ru-RU"/>
        </w:rPr>
        <w:t>(Ф.И.О</w:t>
      </w:r>
      <w:r w:rsidR="0038647C" w:rsidRPr="005B106C">
        <w:rPr>
          <w:i/>
          <w:iCs/>
          <w:sz w:val="24"/>
          <w:szCs w:val="24"/>
          <w:lang w:bidi="ru-RU"/>
        </w:rPr>
        <w:t>.</w:t>
      </w:r>
      <w:r w:rsidR="00670AE5" w:rsidRPr="005B106C">
        <w:rPr>
          <w:i/>
          <w:iCs/>
          <w:sz w:val="24"/>
          <w:szCs w:val="24"/>
          <w:lang w:bidi="ru-RU"/>
        </w:rPr>
        <w:t xml:space="preserve"> контактного лица </w:t>
      </w:r>
      <w:r w:rsidR="008C54F4">
        <w:rPr>
          <w:i/>
          <w:iCs/>
          <w:sz w:val="24"/>
          <w:szCs w:val="24"/>
          <w:lang w:bidi="ru-RU"/>
        </w:rPr>
        <w:t>предприятия-заявителя</w:t>
      </w:r>
      <w:r w:rsidR="00546785" w:rsidRPr="005B106C">
        <w:rPr>
          <w:i/>
          <w:iCs/>
          <w:sz w:val="24"/>
          <w:szCs w:val="24"/>
          <w:lang w:bidi="ru-RU"/>
        </w:rPr>
        <w:t>) (последнее при наличи</w:t>
      </w:r>
      <w:r w:rsidR="0038647C" w:rsidRPr="005B106C">
        <w:rPr>
          <w:i/>
          <w:iCs/>
          <w:sz w:val="24"/>
          <w:szCs w:val="24"/>
          <w:lang w:bidi="ru-RU"/>
        </w:rPr>
        <w:t>и)</w:t>
      </w:r>
    </w:p>
    <w:p w14:paraId="523E43AD" w14:textId="77777777" w:rsidR="00546785" w:rsidRPr="005B106C" w:rsidRDefault="00006334" w:rsidP="00006334">
      <w:pPr>
        <w:widowControl w:val="0"/>
        <w:tabs>
          <w:tab w:val="left" w:leader="underscore" w:pos="9411"/>
        </w:tabs>
        <w:jc w:val="both"/>
        <w:rPr>
          <w:sz w:val="24"/>
          <w:szCs w:val="24"/>
          <w:lang w:bidi="ru-RU"/>
        </w:rPr>
      </w:pPr>
      <w:r>
        <w:rPr>
          <w:sz w:val="24"/>
          <w:szCs w:val="24"/>
          <w:lang w:bidi="ru-RU"/>
        </w:rPr>
        <w:t>____________________________________________________________________________________</w:t>
      </w:r>
      <w:r w:rsidR="00E842F4" w:rsidRPr="005B106C">
        <w:rPr>
          <w:sz w:val="24"/>
          <w:szCs w:val="24"/>
          <w:lang w:bidi="ru-RU"/>
        </w:rPr>
        <w:t xml:space="preserve">, </w:t>
      </w:r>
    </w:p>
    <w:p w14:paraId="39B735F7" w14:textId="77777777" w:rsidR="00CF70B5" w:rsidRPr="005B106C" w:rsidRDefault="00E842F4" w:rsidP="00527412">
      <w:pPr>
        <w:ind w:firstLine="567"/>
        <w:jc w:val="both"/>
        <w:rPr>
          <w:sz w:val="24"/>
          <w:szCs w:val="24"/>
          <w:lang w:bidi="ru-RU"/>
        </w:rPr>
      </w:pPr>
      <w:r w:rsidRPr="005B106C">
        <w:rPr>
          <w:sz w:val="24"/>
          <w:szCs w:val="24"/>
          <w:lang w:bidi="ru-RU"/>
        </w:rPr>
        <w:t xml:space="preserve">даю </w:t>
      </w:r>
      <w:r w:rsidR="00311BFE" w:rsidRPr="005B106C">
        <w:rPr>
          <w:sz w:val="24"/>
          <w:szCs w:val="24"/>
          <w:lang w:bidi="ru-RU"/>
        </w:rPr>
        <w:t xml:space="preserve">свое </w:t>
      </w:r>
      <w:r w:rsidRPr="005B106C">
        <w:rPr>
          <w:sz w:val="24"/>
          <w:szCs w:val="24"/>
          <w:lang w:bidi="ru-RU"/>
        </w:rPr>
        <w:t xml:space="preserve">согласие </w:t>
      </w:r>
      <w:r w:rsidR="00546785" w:rsidRPr="005B106C">
        <w:rPr>
          <w:sz w:val="24"/>
          <w:szCs w:val="24"/>
          <w:lang w:bidi="ru-RU"/>
        </w:rPr>
        <w:t xml:space="preserve">должностным лицам государственного автономного учреждения «Центр </w:t>
      </w:r>
      <w:proofErr w:type="spellStart"/>
      <w:r w:rsidR="00546785" w:rsidRPr="005B106C">
        <w:rPr>
          <w:sz w:val="24"/>
          <w:szCs w:val="24"/>
          <w:lang w:bidi="ru-RU"/>
        </w:rPr>
        <w:t>энергоресурсоэффективных</w:t>
      </w:r>
      <w:proofErr w:type="spellEnd"/>
      <w:r w:rsidR="00546785" w:rsidRPr="005B106C">
        <w:rPr>
          <w:sz w:val="24"/>
          <w:szCs w:val="24"/>
          <w:lang w:bidi="ru-RU"/>
        </w:rPr>
        <w:t xml:space="preserve"> технологий Республики Татарстан» </w:t>
      </w:r>
      <w:r w:rsidRPr="005B106C">
        <w:rPr>
          <w:sz w:val="24"/>
          <w:szCs w:val="24"/>
          <w:lang w:bidi="ru-RU"/>
        </w:rPr>
        <w:t xml:space="preserve">(ОГРН </w:t>
      </w:r>
      <w:r w:rsidR="00546785" w:rsidRPr="005B106C">
        <w:rPr>
          <w:sz w:val="24"/>
          <w:szCs w:val="24"/>
        </w:rPr>
        <w:t xml:space="preserve">1021602848519, ИНН 1654029730, </w:t>
      </w:r>
      <w:r w:rsidRPr="005B106C">
        <w:rPr>
          <w:sz w:val="24"/>
          <w:szCs w:val="24"/>
          <w:lang w:bidi="ru-RU"/>
        </w:rPr>
        <w:t>далее по тексту</w:t>
      </w:r>
      <w:r w:rsidR="0038647C" w:rsidRPr="005B106C">
        <w:rPr>
          <w:sz w:val="24"/>
          <w:szCs w:val="24"/>
          <w:lang w:bidi="ru-RU"/>
        </w:rPr>
        <w:t xml:space="preserve"> </w:t>
      </w:r>
      <w:r w:rsidRPr="005B106C">
        <w:rPr>
          <w:sz w:val="24"/>
          <w:szCs w:val="24"/>
          <w:lang w:bidi="ru-RU"/>
        </w:rPr>
        <w:t>-</w:t>
      </w:r>
      <w:r w:rsidR="0038647C" w:rsidRPr="005B106C">
        <w:rPr>
          <w:sz w:val="24"/>
          <w:szCs w:val="24"/>
          <w:lang w:bidi="ru-RU"/>
        </w:rPr>
        <w:t xml:space="preserve"> </w:t>
      </w:r>
      <w:r w:rsidR="00546785" w:rsidRPr="005B106C">
        <w:rPr>
          <w:sz w:val="24"/>
          <w:szCs w:val="24"/>
          <w:lang w:bidi="ru-RU"/>
        </w:rPr>
        <w:t>Центр</w:t>
      </w:r>
      <w:r w:rsidRPr="005B106C">
        <w:rPr>
          <w:sz w:val="24"/>
          <w:szCs w:val="24"/>
          <w:lang w:bidi="ru-RU"/>
        </w:rPr>
        <w:t>), зарегистрированному по адресу:</w:t>
      </w:r>
      <w:r w:rsidR="00546785" w:rsidRPr="005B106C">
        <w:rPr>
          <w:sz w:val="24"/>
          <w:szCs w:val="24"/>
          <w:lang w:bidi="ru-RU"/>
        </w:rPr>
        <w:t xml:space="preserve"> </w:t>
      </w:r>
      <w:r w:rsidR="00546785" w:rsidRPr="005B106C">
        <w:rPr>
          <w:sz w:val="24"/>
          <w:szCs w:val="24"/>
        </w:rPr>
        <w:t xml:space="preserve">г.Казань, ул. </w:t>
      </w:r>
      <w:proofErr w:type="spellStart"/>
      <w:r w:rsidR="00546785" w:rsidRPr="005B106C">
        <w:rPr>
          <w:sz w:val="24"/>
          <w:szCs w:val="24"/>
        </w:rPr>
        <w:t>Ак.Губкина</w:t>
      </w:r>
      <w:proofErr w:type="spellEnd"/>
      <w:r w:rsidR="00546785" w:rsidRPr="005B106C">
        <w:rPr>
          <w:sz w:val="24"/>
          <w:szCs w:val="24"/>
        </w:rPr>
        <w:t>, д.50, помещение 1001</w:t>
      </w:r>
      <w:r w:rsidRPr="005B106C">
        <w:rPr>
          <w:sz w:val="24"/>
          <w:szCs w:val="24"/>
          <w:lang w:bidi="ru-RU"/>
        </w:rPr>
        <w:t>,</w:t>
      </w:r>
      <w:r w:rsidR="00311BFE" w:rsidRPr="005B106C">
        <w:rPr>
          <w:sz w:val="24"/>
          <w:szCs w:val="24"/>
          <w:lang w:bidi="ru-RU"/>
        </w:rPr>
        <w:t xml:space="preserve"> </w:t>
      </w:r>
      <w:r w:rsidR="00546785" w:rsidRPr="005B106C">
        <w:rPr>
          <w:sz w:val="24"/>
          <w:szCs w:val="24"/>
          <w:lang w:bidi="ru-RU"/>
        </w:rPr>
        <w:t xml:space="preserve">на обработку моих персональных данных, </w:t>
      </w:r>
      <w:r w:rsidR="00274971" w:rsidRPr="005B106C">
        <w:rPr>
          <w:sz w:val="24"/>
          <w:szCs w:val="24"/>
          <w:lang w:bidi="ru-RU"/>
        </w:rPr>
        <w:t>относящихся к перечисленным ниже категориям персональных данных:</w:t>
      </w:r>
      <w:r w:rsidR="00546785" w:rsidRPr="005B106C">
        <w:rPr>
          <w:sz w:val="24"/>
          <w:szCs w:val="24"/>
          <w:lang w:bidi="ru-RU"/>
        </w:rPr>
        <w:t xml:space="preserve"> фамилия, имя, отчество (при наличии)</w:t>
      </w:r>
      <w:r w:rsidR="0038647C" w:rsidRPr="005B106C">
        <w:rPr>
          <w:sz w:val="24"/>
          <w:szCs w:val="24"/>
          <w:lang w:bidi="ru-RU"/>
        </w:rPr>
        <w:t>;</w:t>
      </w:r>
      <w:r w:rsidR="00311BFE" w:rsidRPr="005B106C">
        <w:rPr>
          <w:sz w:val="24"/>
          <w:szCs w:val="24"/>
          <w:lang w:bidi="ru-RU"/>
        </w:rPr>
        <w:t xml:space="preserve"> </w:t>
      </w:r>
      <w:r w:rsidR="0038647C" w:rsidRPr="005B106C">
        <w:rPr>
          <w:sz w:val="24"/>
          <w:szCs w:val="24"/>
          <w:lang w:bidi="ru-RU"/>
        </w:rPr>
        <w:t>контактные данные;</w:t>
      </w:r>
      <w:r w:rsidR="00311BFE" w:rsidRPr="005B106C">
        <w:rPr>
          <w:sz w:val="24"/>
          <w:szCs w:val="24"/>
          <w:lang w:bidi="ru-RU"/>
        </w:rPr>
        <w:t xml:space="preserve"> </w:t>
      </w:r>
      <w:r w:rsidR="0038647C" w:rsidRPr="005B106C">
        <w:rPr>
          <w:sz w:val="24"/>
          <w:szCs w:val="24"/>
          <w:lang w:bidi="ru-RU"/>
        </w:rPr>
        <w:t>замещаемая должность и место работы</w:t>
      </w:r>
      <w:r w:rsidR="00311BFE" w:rsidRPr="005B106C">
        <w:rPr>
          <w:sz w:val="24"/>
          <w:szCs w:val="24"/>
          <w:lang w:bidi="ru-RU"/>
        </w:rPr>
        <w:t xml:space="preserve">; </w:t>
      </w:r>
      <w:r w:rsidR="008A351F" w:rsidRPr="005B106C">
        <w:rPr>
          <w:sz w:val="24"/>
          <w:szCs w:val="24"/>
          <w:lang w:bidi="ru-RU"/>
        </w:rPr>
        <w:t>и</w:t>
      </w:r>
      <w:r w:rsidR="00274971" w:rsidRPr="005B106C">
        <w:rPr>
          <w:sz w:val="24"/>
          <w:szCs w:val="24"/>
          <w:lang w:bidi="ru-RU"/>
        </w:rPr>
        <w:t xml:space="preserve">ные сведения, содержащиеся в </w:t>
      </w:r>
      <w:r w:rsidR="00CF70B5" w:rsidRPr="005B106C">
        <w:rPr>
          <w:sz w:val="24"/>
          <w:szCs w:val="24"/>
          <w:lang w:bidi="ru-RU"/>
        </w:rPr>
        <w:t>заявке и прилагаемых к ней документах</w:t>
      </w:r>
      <w:r w:rsidR="00274971" w:rsidRPr="005B106C">
        <w:rPr>
          <w:sz w:val="24"/>
          <w:szCs w:val="24"/>
          <w:lang w:bidi="ru-RU"/>
        </w:rPr>
        <w:t xml:space="preserve">, направляемых для участия в отборе </w:t>
      </w:r>
      <w:r w:rsidR="00311BFE" w:rsidRPr="005B106C">
        <w:rPr>
          <w:sz w:val="24"/>
          <w:szCs w:val="24"/>
          <w:lang w:bidi="ru-RU"/>
        </w:rPr>
        <w:t>на получение Региональной поддержки по направлени</w:t>
      </w:r>
      <w:r w:rsidR="00527412" w:rsidRPr="005B106C">
        <w:rPr>
          <w:sz w:val="24"/>
          <w:szCs w:val="24"/>
          <w:lang w:bidi="ru-RU"/>
        </w:rPr>
        <w:t>ю</w:t>
      </w:r>
      <w:r w:rsidR="00006334">
        <w:rPr>
          <w:sz w:val="24"/>
          <w:szCs w:val="24"/>
          <w:lang w:bidi="ru-RU"/>
        </w:rPr>
        <w:t xml:space="preserve"> </w:t>
      </w:r>
      <w:r w:rsidR="00311BFE" w:rsidRPr="005B106C">
        <w:rPr>
          <w:sz w:val="24"/>
          <w:szCs w:val="24"/>
          <w:lang w:bidi="ru-RU"/>
        </w:rPr>
        <w:t>_______________________________________________________</w:t>
      </w:r>
      <w:r w:rsidR="00527412" w:rsidRPr="005B106C">
        <w:rPr>
          <w:sz w:val="24"/>
          <w:szCs w:val="24"/>
          <w:lang w:bidi="ru-RU"/>
        </w:rPr>
        <w:t>_</w:t>
      </w:r>
      <w:r w:rsidR="00006334">
        <w:rPr>
          <w:sz w:val="24"/>
          <w:szCs w:val="24"/>
          <w:lang w:bidi="ru-RU"/>
        </w:rPr>
        <w:br/>
        <w:t>____________________________________________________________________________________</w:t>
      </w:r>
      <w:r w:rsidR="00527412" w:rsidRPr="005B106C">
        <w:rPr>
          <w:sz w:val="24"/>
          <w:szCs w:val="24"/>
          <w:lang w:bidi="ru-RU"/>
        </w:rPr>
        <w:t>,</w:t>
      </w:r>
    </w:p>
    <w:p w14:paraId="449E10B5" w14:textId="77777777" w:rsidR="00CF70B5" w:rsidRPr="005B106C" w:rsidRDefault="00CF70B5" w:rsidP="00CF70B5">
      <w:pPr>
        <w:widowControl w:val="0"/>
        <w:spacing w:line="233" w:lineRule="auto"/>
        <w:jc w:val="both"/>
        <w:rPr>
          <w:sz w:val="24"/>
          <w:szCs w:val="24"/>
          <w:lang w:bidi="ru-RU"/>
        </w:rPr>
      </w:pPr>
      <w:r w:rsidRPr="005B106C">
        <w:rPr>
          <w:sz w:val="24"/>
          <w:szCs w:val="24"/>
          <w:lang w:bidi="ru-RU"/>
        </w:rPr>
        <w:t xml:space="preserve">, </w:t>
      </w:r>
      <w:r w:rsidR="00311BFE" w:rsidRPr="005B106C">
        <w:rPr>
          <w:sz w:val="24"/>
          <w:szCs w:val="24"/>
          <w:lang w:bidi="ru-RU"/>
        </w:rPr>
        <w:t>а также</w:t>
      </w:r>
      <w:r w:rsidR="00AF561D" w:rsidRPr="005B106C">
        <w:rPr>
          <w:sz w:val="24"/>
          <w:szCs w:val="24"/>
          <w:lang w:bidi="ru-RU"/>
        </w:rPr>
        <w:t xml:space="preserve"> их </w:t>
      </w:r>
      <w:r w:rsidR="00311BFE" w:rsidRPr="005B106C">
        <w:rPr>
          <w:sz w:val="24"/>
          <w:szCs w:val="24"/>
          <w:lang w:bidi="ru-RU"/>
        </w:rPr>
        <w:t>хранение на электронных носителях.</w:t>
      </w:r>
    </w:p>
    <w:p w14:paraId="7EF3D0A2" w14:textId="77777777" w:rsidR="00F35C8A" w:rsidRPr="005B106C" w:rsidRDefault="00CF70B5" w:rsidP="00CF70B5">
      <w:pPr>
        <w:widowControl w:val="0"/>
        <w:ind w:firstLine="600"/>
        <w:jc w:val="both"/>
        <w:rPr>
          <w:sz w:val="24"/>
          <w:szCs w:val="24"/>
          <w:lang w:bidi="ru-RU"/>
        </w:rPr>
      </w:pPr>
      <w:r w:rsidRPr="005B106C">
        <w:rPr>
          <w:sz w:val="24"/>
          <w:szCs w:val="24"/>
          <w:lang w:bidi="ru-RU"/>
        </w:rPr>
        <w:t>Настоящее согласие дано мной на осуществление действий в отношении моих персональных данных и сведений, содержащихся в заявке</w:t>
      </w:r>
      <w:r w:rsidR="00AF561D" w:rsidRPr="005B106C">
        <w:rPr>
          <w:sz w:val="24"/>
          <w:szCs w:val="24"/>
          <w:lang w:bidi="ru-RU"/>
        </w:rPr>
        <w:t xml:space="preserve"> </w:t>
      </w:r>
      <w:r w:rsidRPr="005B106C">
        <w:rPr>
          <w:sz w:val="24"/>
          <w:szCs w:val="24"/>
          <w:lang w:bidi="ru-RU"/>
        </w:rPr>
        <w:t>и прилагаемых к ней документах, которые необходимы для достижения указанных выше целей, включая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передачу третьим лицам для осуществления действий по обмену информацией</w:t>
      </w:r>
      <w:r w:rsidR="00F35C8A" w:rsidRPr="005B106C">
        <w:rPr>
          <w:sz w:val="24"/>
          <w:szCs w:val="24"/>
          <w:lang w:bidi="ru-RU"/>
        </w:rPr>
        <w:t xml:space="preserve"> (обезличивание, блокирование, удаление, уничтожение) персональных данных, а также осуществление любых иных действий, предусмотренных действующим законодательством Российской Федерации. </w:t>
      </w:r>
    </w:p>
    <w:p w14:paraId="6A97D1BB" w14:textId="77777777" w:rsidR="00F35C8A" w:rsidRPr="005B106C" w:rsidRDefault="00F35C8A" w:rsidP="00F35C8A">
      <w:pPr>
        <w:widowControl w:val="0"/>
        <w:ind w:firstLine="600"/>
        <w:jc w:val="both"/>
        <w:rPr>
          <w:color w:val="000000"/>
          <w:sz w:val="24"/>
          <w:szCs w:val="24"/>
          <w:lang w:bidi="ru-RU"/>
        </w:rPr>
      </w:pPr>
      <w:r w:rsidRPr="005B106C">
        <w:rPr>
          <w:color w:val="000000"/>
          <w:sz w:val="24"/>
          <w:szCs w:val="24"/>
          <w:lang w:bidi="ru-RU"/>
        </w:rPr>
        <w:t xml:space="preserve">Данное согласие может быть отозвано в любой момент по моему письменному заявлению. </w:t>
      </w:r>
    </w:p>
    <w:p w14:paraId="5D55EEF0" w14:textId="77777777" w:rsidR="00F35C8A" w:rsidRPr="005B106C" w:rsidRDefault="00F35C8A" w:rsidP="00F35C8A">
      <w:pPr>
        <w:widowControl w:val="0"/>
        <w:ind w:firstLine="600"/>
        <w:jc w:val="both"/>
        <w:rPr>
          <w:color w:val="000000"/>
          <w:sz w:val="24"/>
          <w:szCs w:val="24"/>
          <w:lang w:bidi="ru-RU"/>
        </w:rPr>
      </w:pPr>
      <w:r w:rsidRPr="005B106C">
        <w:rPr>
          <w:color w:val="000000"/>
          <w:sz w:val="24"/>
          <w:szCs w:val="24"/>
          <w:lang w:bidi="ru-RU"/>
        </w:rPr>
        <w:t xml:space="preserve">Я подтверждаю, что, давая такое согласие, я действую свободно, по собственной воле и в своих интересах. </w:t>
      </w:r>
    </w:p>
    <w:p w14:paraId="44BC5EA1" w14:textId="79A80914" w:rsidR="00F35C8A" w:rsidRPr="005B106C" w:rsidRDefault="00F35C8A" w:rsidP="00F35C8A">
      <w:pPr>
        <w:widowControl w:val="0"/>
        <w:ind w:firstLine="600"/>
        <w:jc w:val="both"/>
        <w:rPr>
          <w:color w:val="000000"/>
          <w:sz w:val="24"/>
          <w:szCs w:val="24"/>
          <w:lang w:bidi="ru-RU"/>
        </w:rPr>
      </w:pPr>
      <w:r w:rsidRPr="005B106C">
        <w:rPr>
          <w:color w:val="000000"/>
          <w:sz w:val="24"/>
          <w:szCs w:val="24"/>
          <w:lang w:bidi="ru-RU"/>
        </w:rPr>
        <w:t>Я ознакомлен(-а) с правами субъекта персональных данных, предусмотренных главой 3 Федерального закона от 27 июля 2006</w:t>
      </w:r>
      <w:r w:rsidR="00C8316C">
        <w:rPr>
          <w:color w:val="000000"/>
          <w:sz w:val="24"/>
          <w:szCs w:val="24"/>
          <w:lang w:bidi="ru-RU"/>
        </w:rPr>
        <w:t xml:space="preserve"> года</w:t>
      </w:r>
      <w:r w:rsidRPr="005B106C">
        <w:rPr>
          <w:color w:val="000000"/>
          <w:sz w:val="24"/>
          <w:szCs w:val="24"/>
          <w:lang w:bidi="ru-RU"/>
        </w:rPr>
        <w:t xml:space="preserve"> № 152-ФЗ «О персональных данных». </w:t>
      </w:r>
    </w:p>
    <w:p w14:paraId="0987207B" w14:textId="77777777" w:rsidR="00F35C8A" w:rsidRPr="005B106C" w:rsidRDefault="00F35C8A" w:rsidP="00F35C8A">
      <w:pPr>
        <w:widowControl w:val="0"/>
        <w:ind w:firstLine="600"/>
        <w:jc w:val="both"/>
        <w:rPr>
          <w:color w:val="000000"/>
          <w:sz w:val="24"/>
          <w:szCs w:val="24"/>
          <w:lang w:bidi="ru-RU"/>
        </w:rPr>
      </w:pPr>
    </w:p>
    <w:p w14:paraId="1FF5C7EE" w14:textId="77777777" w:rsidR="00F35C8A" w:rsidRPr="005B106C" w:rsidRDefault="00F35C8A" w:rsidP="00E842F4">
      <w:pPr>
        <w:widowControl w:val="0"/>
        <w:tabs>
          <w:tab w:val="left" w:leader="underscore" w:pos="2469"/>
          <w:tab w:val="left" w:leader="underscore" w:pos="4614"/>
        </w:tabs>
        <w:spacing w:line="218" w:lineRule="auto"/>
        <w:ind w:firstLine="280"/>
        <w:jc w:val="both"/>
        <w:rPr>
          <w:color w:val="000000"/>
          <w:sz w:val="24"/>
          <w:szCs w:val="24"/>
          <w:lang w:bidi="ru-RU"/>
        </w:rPr>
      </w:pPr>
      <w:r w:rsidRPr="005B106C">
        <w:rPr>
          <w:color w:val="000000"/>
          <w:sz w:val="24"/>
          <w:szCs w:val="24"/>
          <w:lang w:bidi="ru-RU"/>
        </w:rPr>
        <w:t>Все изложенное мною прочитано, мне понятно и подтверждается собственноручной подписью.</w:t>
      </w:r>
    </w:p>
    <w:p w14:paraId="3303C69C" w14:textId="77777777" w:rsidR="00F35C8A" w:rsidRPr="005B106C" w:rsidRDefault="00F35C8A" w:rsidP="00E842F4">
      <w:pPr>
        <w:widowControl w:val="0"/>
        <w:tabs>
          <w:tab w:val="left" w:leader="underscore" w:pos="2469"/>
          <w:tab w:val="left" w:leader="underscore" w:pos="4614"/>
        </w:tabs>
        <w:spacing w:line="218" w:lineRule="auto"/>
        <w:ind w:firstLine="280"/>
        <w:jc w:val="both"/>
        <w:rPr>
          <w:color w:val="000000"/>
          <w:sz w:val="24"/>
          <w:szCs w:val="24"/>
          <w:lang w:bidi="ru-RU"/>
        </w:rPr>
      </w:pPr>
    </w:p>
    <w:p w14:paraId="32E71DA6" w14:textId="77777777" w:rsidR="00CA4306" w:rsidRPr="00FD4B03" w:rsidRDefault="00CA4306" w:rsidP="00CA4306">
      <w:pPr>
        <w:widowControl w:val="0"/>
        <w:spacing w:before="2" w:after="2"/>
        <w:jc w:val="both"/>
        <w:rPr>
          <w:bCs/>
          <w:sz w:val="24"/>
          <w:szCs w:val="24"/>
        </w:rPr>
      </w:pPr>
      <w:r w:rsidRPr="00FD4B03">
        <w:rPr>
          <w:bCs/>
          <w:sz w:val="24"/>
          <w:szCs w:val="24"/>
        </w:rPr>
        <w:t>_____________     __________</w:t>
      </w:r>
      <w:r>
        <w:rPr>
          <w:bCs/>
          <w:sz w:val="24"/>
          <w:szCs w:val="24"/>
        </w:rPr>
        <w:t>___________________________</w:t>
      </w:r>
      <w:r w:rsidRPr="00FD4B03">
        <w:rPr>
          <w:bCs/>
          <w:sz w:val="24"/>
          <w:szCs w:val="24"/>
        </w:rPr>
        <w:t xml:space="preserve"> </w:t>
      </w:r>
    </w:p>
    <w:p w14:paraId="67692E03" w14:textId="77777777" w:rsidR="00CA4306" w:rsidRPr="005B106C" w:rsidRDefault="00CA4306" w:rsidP="00CA4306">
      <w:pPr>
        <w:pStyle w:val="a8"/>
        <w:tabs>
          <w:tab w:val="clear" w:pos="4677"/>
          <w:tab w:val="clear" w:pos="9355"/>
          <w:tab w:val="left" w:pos="1473"/>
        </w:tabs>
        <w:rPr>
          <w:i/>
          <w:iCs/>
          <w:sz w:val="24"/>
          <w:szCs w:val="24"/>
        </w:rPr>
      </w:pPr>
      <w:r w:rsidRPr="00FD4B03">
        <w:rPr>
          <w:bCs/>
          <w:sz w:val="24"/>
          <w:szCs w:val="24"/>
        </w:rPr>
        <w:t xml:space="preserve">    </w:t>
      </w:r>
      <w:r w:rsidRPr="005B106C">
        <w:rPr>
          <w:i/>
          <w:iCs/>
          <w:sz w:val="24"/>
          <w:szCs w:val="24"/>
        </w:rPr>
        <w:t>(</w:t>
      </w:r>
      <w:proofErr w:type="gramStart"/>
      <w:r w:rsidRPr="005B106C">
        <w:rPr>
          <w:i/>
          <w:iCs/>
          <w:sz w:val="24"/>
          <w:szCs w:val="24"/>
        </w:rPr>
        <w:t xml:space="preserve">подпись)   </w:t>
      </w:r>
      <w:proofErr w:type="gramEnd"/>
      <w:r w:rsidRPr="005B106C">
        <w:rPr>
          <w:i/>
          <w:iCs/>
          <w:sz w:val="24"/>
          <w:szCs w:val="24"/>
        </w:rPr>
        <w:t xml:space="preserve"> </w:t>
      </w:r>
      <w:r w:rsidRPr="002174AB">
        <w:rPr>
          <w:i/>
          <w:iCs/>
          <w:sz w:val="24"/>
          <w:szCs w:val="24"/>
        </w:rPr>
        <w:t xml:space="preserve">  </w:t>
      </w:r>
      <w:r w:rsidRPr="005B106C">
        <w:rPr>
          <w:i/>
          <w:iCs/>
          <w:sz w:val="24"/>
          <w:szCs w:val="24"/>
        </w:rPr>
        <w:t xml:space="preserve">    </w:t>
      </w:r>
      <w:r>
        <w:rPr>
          <w:i/>
          <w:iCs/>
          <w:sz w:val="24"/>
          <w:szCs w:val="24"/>
        </w:rPr>
        <w:t xml:space="preserve">                         </w:t>
      </w:r>
      <w:r w:rsidRPr="005B106C">
        <w:rPr>
          <w:i/>
          <w:iCs/>
          <w:sz w:val="24"/>
          <w:szCs w:val="24"/>
        </w:rPr>
        <w:t>(ФИО/должность)</w:t>
      </w:r>
    </w:p>
    <w:p w14:paraId="49171895" w14:textId="77777777" w:rsidR="00CA4306" w:rsidRDefault="00CA4306" w:rsidP="00CA4306">
      <w:pPr>
        <w:widowControl w:val="0"/>
        <w:spacing w:before="2"/>
        <w:jc w:val="both"/>
        <w:rPr>
          <w:sz w:val="24"/>
          <w:szCs w:val="24"/>
        </w:rPr>
      </w:pPr>
      <w:r>
        <w:rPr>
          <w:sz w:val="24"/>
          <w:szCs w:val="24"/>
        </w:rPr>
        <w:t xml:space="preserve">    </w:t>
      </w:r>
      <w:r w:rsidRPr="005B106C">
        <w:rPr>
          <w:sz w:val="24"/>
          <w:szCs w:val="24"/>
        </w:rPr>
        <w:t>М.П.</w:t>
      </w:r>
    </w:p>
    <w:p w14:paraId="1616F0C3" w14:textId="77777777" w:rsidR="00CA4306" w:rsidRDefault="00CA4306" w:rsidP="002E77F5">
      <w:pPr>
        <w:widowControl w:val="0"/>
        <w:tabs>
          <w:tab w:val="left" w:leader="underscore" w:pos="1571"/>
          <w:tab w:val="left" w:pos="4955"/>
        </w:tabs>
        <w:spacing w:after="60" w:line="218" w:lineRule="auto"/>
        <w:jc w:val="both"/>
        <w:rPr>
          <w:color w:val="000000"/>
          <w:sz w:val="24"/>
          <w:szCs w:val="24"/>
          <w:u w:val="single"/>
          <w:lang w:bidi="ru-RU"/>
        </w:rPr>
      </w:pPr>
    </w:p>
    <w:p w14:paraId="091F1A25" w14:textId="77777777" w:rsidR="002E77F5" w:rsidRPr="005B106C" w:rsidRDefault="002E77F5" w:rsidP="002E77F5">
      <w:pPr>
        <w:widowControl w:val="0"/>
        <w:tabs>
          <w:tab w:val="left" w:leader="underscore" w:pos="1571"/>
          <w:tab w:val="left" w:pos="4955"/>
        </w:tabs>
        <w:spacing w:after="60" w:line="218" w:lineRule="auto"/>
        <w:jc w:val="both"/>
        <w:rPr>
          <w:color w:val="000000"/>
          <w:sz w:val="24"/>
          <w:szCs w:val="24"/>
          <w:lang w:bidi="ru-RU"/>
        </w:rPr>
      </w:pPr>
      <w:r w:rsidRPr="005B106C">
        <w:rPr>
          <w:color w:val="000000"/>
          <w:sz w:val="24"/>
          <w:szCs w:val="24"/>
          <w:lang w:bidi="ru-RU"/>
        </w:rPr>
        <w:t xml:space="preserve">    «____» ____________</w:t>
      </w:r>
      <w:r w:rsidR="00E842F4" w:rsidRPr="005B106C">
        <w:rPr>
          <w:color w:val="000000"/>
          <w:sz w:val="24"/>
          <w:szCs w:val="24"/>
          <w:lang w:bidi="ru-RU"/>
        </w:rPr>
        <w:t>г.</w:t>
      </w:r>
      <w:r w:rsidR="00E842F4" w:rsidRPr="005B106C">
        <w:rPr>
          <w:color w:val="000000"/>
          <w:sz w:val="24"/>
          <w:szCs w:val="24"/>
          <w:lang w:bidi="ru-RU"/>
        </w:rPr>
        <w:tab/>
      </w:r>
    </w:p>
    <w:p w14:paraId="093AC4DA" w14:textId="77777777" w:rsidR="00704186" w:rsidRDefault="002E77F5" w:rsidP="00704186">
      <w:pPr>
        <w:widowControl w:val="0"/>
        <w:tabs>
          <w:tab w:val="left" w:leader="underscore" w:pos="1571"/>
          <w:tab w:val="left" w:pos="4955"/>
        </w:tabs>
        <w:spacing w:after="60" w:line="218" w:lineRule="auto"/>
        <w:jc w:val="both"/>
        <w:rPr>
          <w:i/>
          <w:iCs/>
          <w:color w:val="000000"/>
          <w:sz w:val="24"/>
          <w:szCs w:val="24"/>
          <w:lang w:bidi="ru-RU"/>
        </w:rPr>
      </w:pPr>
      <w:r w:rsidRPr="005B106C">
        <w:rPr>
          <w:i/>
          <w:iCs/>
          <w:color w:val="000000"/>
          <w:sz w:val="24"/>
          <w:szCs w:val="24"/>
          <w:lang w:bidi="ru-RU"/>
        </w:rPr>
        <w:t xml:space="preserve">                </w:t>
      </w:r>
      <w:r w:rsidR="00E842F4" w:rsidRPr="005B106C">
        <w:rPr>
          <w:i/>
          <w:iCs/>
          <w:color w:val="000000"/>
          <w:sz w:val="24"/>
          <w:szCs w:val="24"/>
          <w:lang w:bidi="ru-RU"/>
        </w:rPr>
        <w:t>(дата)</w:t>
      </w:r>
    </w:p>
    <w:sectPr w:rsidR="00704186" w:rsidSect="00CD6559">
      <w:pgSz w:w="11906" w:h="16838"/>
      <w:pgMar w:top="993" w:right="566" w:bottom="709" w:left="1134"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9672D" w14:textId="77777777" w:rsidR="00E628C1" w:rsidRDefault="00E628C1">
      <w:r>
        <w:separator/>
      </w:r>
    </w:p>
  </w:endnote>
  <w:endnote w:type="continuationSeparator" w:id="0">
    <w:p w14:paraId="5C5545AD" w14:textId="77777777" w:rsidR="00E628C1" w:rsidRDefault="00E62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35430A49-08F0-409D-8648-188EC4CE2AF4}"/>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8CBF16B-C591-4862-AEB4-A7216ACD6295}"/>
  </w:font>
  <w:font w:name="Cambria">
    <w:panose1 w:val="02040503050406030204"/>
    <w:charset w:val="CC"/>
    <w:family w:val="roman"/>
    <w:pitch w:val="variable"/>
    <w:sig w:usb0="E00006FF" w:usb1="420024FF" w:usb2="02000000" w:usb3="00000000" w:csb0="0000019F" w:csb1="00000000"/>
    <w:embedRegular r:id="rId3" w:fontKey="{43A3B81C-DA4C-4867-8669-636A3FFB5C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8C5E4" w14:textId="77777777" w:rsidR="00E628C1" w:rsidRDefault="00E628C1">
      <w:r>
        <w:separator/>
      </w:r>
    </w:p>
  </w:footnote>
  <w:footnote w:type="continuationSeparator" w:id="0">
    <w:p w14:paraId="02F341E6" w14:textId="77777777" w:rsidR="00E628C1" w:rsidRDefault="00E62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66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B45C5"/>
    <w:multiLevelType w:val="hybridMultilevel"/>
    <w:tmpl w:val="54C8F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62FBD"/>
    <w:multiLevelType w:val="multilevel"/>
    <w:tmpl w:val="FE14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decimal"/>
      <w:lvlText w:val="%4"/>
      <w:lvlJc w:val="left"/>
      <w:pPr>
        <w:ind w:left="2880" w:hanging="360"/>
      </w:pPr>
      <w:rPr>
        <w:rFonts w:hint="default"/>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650E"/>
    <w:multiLevelType w:val="multilevel"/>
    <w:tmpl w:val="3A36B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04925"/>
    <w:multiLevelType w:val="hybridMultilevel"/>
    <w:tmpl w:val="DCBE10B2"/>
    <w:lvl w:ilvl="0" w:tplc="E7205A90">
      <w:start w:val="1"/>
      <w:numFmt w:val="decimal"/>
      <w:lvlText w:val="%1."/>
      <w:lvlJc w:val="left"/>
      <w:pPr>
        <w:ind w:left="882" w:hanging="360"/>
      </w:pPr>
      <w:rPr>
        <w:rFonts w:ascii="Times New Roman" w:eastAsia="Times New Roman" w:hAnsi="Times New Roman" w:cs="Times New Roman"/>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5" w15:restartNumberingAfterBreak="0">
    <w:nsid w:val="0EBB4DA9"/>
    <w:multiLevelType w:val="multilevel"/>
    <w:tmpl w:val="49A6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F6950"/>
    <w:multiLevelType w:val="hybridMultilevel"/>
    <w:tmpl w:val="ED547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6A7016"/>
    <w:multiLevelType w:val="multilevel"/>
    <w:tmpl w:val="E4866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F52268"/>
    <w:multiLevelType w:val="hybridMultilevel"/>
    <w:tmpl w:val="6786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0F5229"/>
    <w:multiLevelType w:val="hybridMultilevel"/>
    <w:tmpl w:val="C5F009C4"/>
    <w:lvl w:ilvl="0" w:tplc="0A4EC722">
      <w:start w:val="1"/>
      <w:numFmt w:val="bullet"/>
      <w:lvlText w:val=""/>
      <w:lvlJc w:val="left"/>
      <w:pPr>
        <w:ind w:left="1506" w:hanging="360"/>
      </w:pPr>
      <w:rPr>
        <w:rFonts w:ascii="Times New Roman" w:hAnsi="Times New Roman" w:cs="Times New Roman" w:hint="default"/>
        <w:sz w:val="24"/>
        <w:szCs w:val="24"/>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15:restartNumberingAfterBreak="0">
    <w:nsid w:val="18326098"/>
    <w:multiLevelType w:val="multilevel"/>
    <w:tmpl w:val="859E7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48392E"/>
    <w:multiLevelType w:val="hybridMultilevel"/>
    <w:tmpl w:val="98EABD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9114DAF"/>
    <w:multiLevelType w:val="hybridMultilevel"/>
    <w:tmpl w:val="EC9CCA08"/>
    <w:lvl w:ilvl="0" w:tplc="03F2A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A273A5"/>
    <w:multiLevelType w:val="multilevel"/>
    <w:tmpl w:val="889A0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5019E"/>
    <w:multiLevelType w:val="multilevel"/>
    <w:tmpl w:val="551EB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26FCD"/>
    <w:multiLevelType w:val="hybridMultilevel"/>
    <w:tmpl w:val="70CA792A"/>
    <w:lvl w:ilvl="0" w:tplc="4CDCE218">
      <w:start w:val="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28433DE6"/>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DE0861"/>
    <w:multiLevelType w:val="multilevel"/>
    <w:tmpl w:val="5900B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1455C5"/>
    <w:multiLevelType w:val="multilevel"/>
    <w:tmpl w:val="79FC4A46"/>
    <w:lvl w:ilvl="0">
      <w:start w:val="23"/>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215119"/>
    <w:multiLevelType w:val="multilevel"/>
    <w:tmpl w:val="C4243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01F6C"/>
    <w:multiLevelType w:val="hybridMultilevel"/>
    <w:tmpl w:val="6FF45B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8816ED6"/>
    <w:multiLevelType w:val="multilevel"/>
    <w:tmpl w:val="1C74D238"/>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C112905"/>
    <w:multiLevelType w:val="multilevel"/>
    <w:tmpl w:val="DDA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2194D"/>
    <w:multiLevelType w:val="hybridMultilevel"/>
    <w:tmpl w:val="9F54D932"/>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24" w15:restartNumberingAfterBreak="0">
    <w:nsid w:val="441A60DA"/>
    <w:multiLevelType w:val="multilevel"/>
    <w:tmpl w:val="B00E749A"/>
    <w:lvl w:ilvl="0">
      <w:start w:val="3"/>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50EEC"/>
    <w:multiLevelType w:val="multilevel"/>
    <w:tmpl w:val="389E850C"/>
    <w:lvl w:ilvl="0">
      <w:start w:val="25"/>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86524D"/>
    <w:multiLevelType w:val="multilevel"/>
    <w:tmpl w:val="F71213D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4A5F7030"/>
    <w:multiLevelType w:val="multilevel"/>
    <w:tmpl w:val="7E2CD14E"/>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28" w15:restartNumberingAfterBreak="0">
    <w:nsid w:val="4ABC64A9"/>
    <w:multiLevelType w:val="multilevel"/>
    <w:tmpl w:val="F01C19C4"/>
    <w:lvl w:ilvl="0">
      <w:start w:val="47"/>
      <w:numFmt w:val="decimal"/>
      <w:lvlText w:val="%1"/>
      <w:lvlJc w:val="left"/>
      <w:pPr>
        <w:ind w:left="720" w:hanging="720"/>
      </w:pPr>
      <w:rPr>
        <w:rFonts w:hint="default"/>
      </w:rPr>
    </w:lvl>
    <w:lvl w:ilvl="1">
      <w:start w:val="91"/>
      <w:numFmt w:val="decimal"/>
      <w:lvlText w:val="%1.%2"/>
      <w:lvlJc w:val="left"/>
      <w:pPr>
        <w:ind w:left="803" w:hanging="720"/>
      </w:pPr>
      <w:rPr>
        <w:rFonts w:hint="default"/>
      </w:rPr>
    </w:lvl>
    <w:lvl w:ilvl="2">
      <w:start w:val="3"/>
      <w:numFmt w:val="decimal"/>
      <w:lvlText w:val="%1.%2.%3"/>
      <w:lvlJc w:val="left"/>
      <w:pPr>
        <w:ind w:left="886" w:hanging="720"/>
      </w:pPr>
      <w:rPr>
        <w:rFonts w:hint="default"/>
      </w:rPr>
    </w:lvl>
    <w:lvl w:ilvl="3">
      <w:start w:val="1"/>
      <w:numFmt w:val="decimal"/>
      <w:lvlText w:val="%1.%2.%3.%4"/>
      <w:lvlJc w:val="left"/>
      <w:pPr>
        <w:ind w:left="969" w:hanging="720"/>
      </w:pPr>
      <w:rPr>
        <w:rFonts w:hint="default"/>
      </w:rPr>
    </w:lvl>
    <w:lvl w:ilvl="4">
      <w:start w:val="1"/>
      <w:numFmt w:val="decimal"/>
      <w:lvlText w:val="%1.%2.%3.%4.%5"/>
      <w:lvlJc w:val="left"/>
      <w:pPr>
        <w:ind w:left="1412" w:hanging="108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938" w:hanging="1440"/>
      </w:pPr>
      <w:rPr>
        <w:rFonts w:hint="default"/>
      </w:rPr>
    </w:lvl>
    <w:lvl w:ilvl="7">
      <w:start w:val="1"/>
      <w:numFmt w:val="decimal"/>
      <w:lvlText w:val="%1.%2.%3.%4.%5.%6.%7.%8"/>
      <w:lvlJc w:val="left"/>
      <w:pPr>
        <w:ind w:left="2021" w:hanging="1440"/>
      </w:pPr>
      <w:rPr>
        <w:rFonts w:hint="default"/>
      </w:rPr>
    </w:lvl>
    <w:lvl w:ilvl="8">
      <w:start w:val="1"/>
      <w:numFmt w:val="decimal"/>
      <w:lvlText w:val="%1.%2.%3.%4.%5.%6.%7.%8.%9"/>
      <w:lvlJc w:val="left"/>
      <w:pPr>
        <w:ind w:left="2464" w:hanging="1800"/>
      </w:pPr>
      <w:rPr>
        <w:rFonts w:hint="default"/>
      </w:rPr>
    </w:lvl>
  </w:abstractNum>
  <w:abstractNum w:abstractNumId="29" w15:restartNumberingAfterBreak="0">
    <w:nsid w:val="4FA06D1B"/>
    <w:multiLevelType w:val="multilevel"/>
    <w:tmpl w:val="4AC26BD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401F8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95BA2"/>
    <w:multiLevelType w:val="multilevel"/>
    <w:tmpl w:val="400A3DC6"/>
    <w:lvl w:ilvl="0">
      <w:start w:val="3"/>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D54F56"/>
    <w:multiLevelType w:val="hybridMultilevel"/>
    <w:tmpl w:val="54C8F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6354CD"/>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15:restartNumberingAfterBreak="0">
    <w:nsid w:val="633B221D"/>
    <w:multiLevelType w:val="multilevel"/>
    <w:tmpl w:val="E062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C1932"/>
    <w:multiLevelType w:val="multilevel"/>
    <w:tmpl w:val="DDD61DAC"/>
    <w:lvl w:ilvl="0">
      <w:start w:val="4"/>
      <w:numFmt w:val="decimal"/>
      <w:lvlText w:val="%1."/>
      <w:lvlJc w:val="left"/>
      <w:pPr>
        <w:ind w:left="360" w:hanging="360"/>
      </w:pPr>
      <w:rPr>
        <w:rFonts w:hint="default"/>
      </w:rPr>
    </w:lvl>
    <w:lvl w:ilvl="1">
      <w:start w:val="1"/>
      <w:numFmt w:val="decimal"/>
      <w:lvlText w:val="%1.%2."/>
      <w:lvlJc w:val="left"/>
      <w:pPr>
        <w:ind w:left="1070" w:hanging="360"/>
      </w:pPr>
      <w:rPr>
        <w:rFonts w:ascii="Times New Roman" w:hAnsi="Times New Roman" w:cs="Times New Roman" w:hint="default"/>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C803DAD"/>
    <w:multiLevelType w:val="multilevel"/>
    <w:tmpl w:val="81C6E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F56589"/>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0B317A"/>
    <w:multiLevelType w:val="multilevel"/>
    <w:tmpl w:val="572CB656"/>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AA13CDD"/>
    <w:multiLevelType w:val="hybridMultilevel"/>
    <w:tmpl w:val="11402C86"/>
    <w:lvl w:ilvl="0" w:tplc="9EB2ABF8">
      <w:start w:val="3"/>
      <w:numFmt w:val="upperRoman"/>
      <w:lvlText w:val="%1."/>
      <w:lvlJc w:val="left"/>
      <w:pPr>
        <w:ind w:left="1080" w:hanging="72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153B57"/>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15:restartNumberingAfterBreak="0">
    <w:nsid w:val="7E420152"/>
    <w:multiLevelType w:val="multilevel"/>
    <w:tmpl w:val="A95CC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0063705">
    <w:abstractNumId w:val="12"/>
  </w:num>
  <w:num w:numId="2" w16cid:durableId="504706900">
    <w:abstractNumId w:val="7"/>
  </w:num>
  <w:num w:numId="3" w16cid:durableId="1060401403">
    <w:abstractNumId w:val="17"/>
  </w:num>
  <w:num w:numId="4" w16cid:durableId="1858812517">
    <w:abstractNumId w:val="29"/>
  </w:num>
  <w:num w:numId="5" w16cid:durableId="689330397">
    <w:abstractNumId w:val="13"/>
  </w:num>
  <w:num w:numId="6" w16cid:durableId="497040510">
    <w:abstractNumId w:val="10"/>
  </w:num>
  <w:num w:numId="7" w16cid:durableId="1131751376">
    <w:abstractNumId w:val="39"/>
  </w:num>
  <w:num w:numId="8" w16cid:durableId="279844639">
    <w:abstractNumId w:val="38"/>
  </w:num>
  <w:num w:numId="9" w16cid:durableId="1862739466">
    <w:abstractNumId w:val="35"/>
  </w:num>
  <w:num w:numId="10" w16cid:durableId="290281675">
    <w:abstractNumId w:val="26"/>
  </w:num>
  <w:num w:numId="11" w16cid:durableId="795684000">
    <w:abstractNumId w:val="27"/>
  </w:num>
  <w:num w:numId="12" w16cid:durableId="1787771411">
    <w:abstractNumId w:val="21"/>
  </w:num>
  <w:num w:numId="13" w16cid:durableId="587664244">
    <w:abstractNumId w:val="14"/>
  </w:num>
  <w:num w:numId="14" w16cid:durableId="976762424">
    <w:abstractNumId w:val="41"/>
  </w:num>
  <w:num w:numId="15" w16cid:durableId="754593367">
    <w:abstractNumId w:val="19"/>
  </w:num>
  <w:num w:numId="16" w16cid:durableId="747844161">
    <w:abstractNumId w:val="3"/>
  </w:num>
  <w:num w:numId="17" w16cid:durableId="714235273">
    <w:abstractNumId w:val="22"/>
  </w:num>
  <w:num w:numId="18" w16cid:durableId="1843155271">
    <w:abstractNumId w:val="5"/>
  </w:num>
  <w:num w:numId="19" w16cid:durableId="1586112267">
    <w:abstractNumId w:val="2"/>
  </w:num>
  <w:num w:numId="20" w16cid:durableId="1112286766">
    <w:abstractNumId w:val="34"/>
  </w:num>
  <w:num w:numId="21" w16cid:durableId="1501896387">
    <w:abstractNumId w:val="36"/>
  </w:num>
  <w:num w:numId="22" w16cid:durableId="1689983972">
    <w:abstractNumId w:val="23"/>
  </w:num>
  <w:num w:numId="23" w16cid:durableId="620264938">
    <w:abstractNumId w:val="4"/>
  </w:num>
  <w:num w:numId="24" w16cid:durableId="826168552">
    <w:abstractNumId w:val="20"/>
  </w:num>
  <w:num w:numId="25" w16cid:durableId="1916087389">
    <w:abstractNumId w:val="11"/>
  </w:num>
  <w:num w:numId="26" w16cid:durableId="1733770623">
    <w:abstractNumId w:val="9"/>
  </w:num>
  <w:num w:numId="27" w16cid:durableId="1500462972">
    <w:abstractNumId w:val="8"/>
  </w:num>
  <w:num w:numId="28" w16cid:durableId="595670016">
    <w:abstractNumId w:val="1"/>
  </w:num>
  <w:num w:numId="29" w16cid:durableId="100347529">
    <w:abstractNumId w:val="32"/>
  </w:num>
  <w:num w:numId="30" w16cid:durableId="1786802442">
    <w:abstractNumId w:val="0"/>
  </w:num>
  <w:num w:numId="31" w16cid:durableId="2100445307">
    <w:abstractNumId w:val="25"/>
  </w:num>
  <w:num w:numId="32" w16cid:durableId="1239176206">
    <w:abstractNumId w:val="24"/>
  </w:num>
  <w:num w:numId="33" w16cid:durableId="400636258">
    <w:abstractNumId w:val="31"/>
  </w:num>
  <w:num w:numId="34" w16cid:durableId="13313919">
    <w:abstractNumId w:val="18"/>
  </w:num>
  <w:num w:numId="35" w16cid:durableId="1790316368">
    <w:abstractNumId w:val="37"/>
  </w:num>
  <w:num w:numId="36" w16cid:durableId="568807550">
    <w:abstractNumId w:val="28"/>
  </w:num>
  <w:num w:numId="37" w16cid:durableId="1192690985">
    <w:abstractNumId w:val="30"/>
  </w:num>
  <w:num w:numId="38" w16cid:durableId="1274828674">
    <w:abstractNumId w:val="16"/>
  </w:num>
  <w:num w:numId="39" w16cid:durableId="1488012800">
    <w:abstractNumId w:val="40"/>
  </w:num>
  <w:num w:numId="40" w16cid:durableId="2042437571">
    <w:abstractNumId w:val="33"/>
  </w:num>
  <w:num w:numId="41" w16cid:durableId="1335836980">
    <w:abstractNumId w:val="15"/>
  </w:num>
  <w:num w:numId="42" w16cid:durableId="185499850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EC"/>
    <w:rsid w:val="00001150"/>
    <w:rsid w:val="00002256"/>
    <w:rsid w:val="0000320E"/>
    <w:rsid w:val="00003569"/>
    <w:rsid w:val="00004286"/>
    <w:rsid w:val="0000499F"/>
    <w:rsid w:val="00006086"/>
    <w:rsid w:val="00006334"/>
    <w:rsid w:val="00011D4A"/>
    <w:rsid w:val="000138EA"/>
    <w:rsid w:val="000142C8"/>
    <w:rsid w:val="00014D90"/>
    <w:rsid w:val="000203B7"/>
    <w:rsid w:val="0002324E"/>
    <w:rsid w:val="00025925"/>
    <w:rsid w:val="00031B14"/>
    <w:rsid w:val="00032AD1"/>
    <w:rsid w:val="00032EA2"/>
    <w:rsid w:val="0003334B"/>
    <w:rsid w:val="00034F4A"/>
    <w:rsid w:val="00035B18"/>
    <w:rsid w:val="000377AF"/>
    <w:rsid w:val="00037BFE"/>
    <w:rsid w:val="0004463D"/>
    <w:rsid w:val="000449C6"/>
    <w:rsid w:val="00045025"/>
    <w:rsid w:val="0004646B"/>
    <w:rsid w:val="00051531"/>
    <w:rsid w:val="0005176D"/>
    <w:rsid w:val="00052DD5"/>
    <w:rsid w:val="00052FE7"/>
    <w:rsid w:val="000572EE"/>
    <w:rsid w:val="00061E55"/>
    <w:rsid w:val="00063B95"/>
    <w:rsid w:val="00066858"/>
    <w:rsid w:val="00066936"/>
    <w:rsid w:val="00066FCD"/>
    <w:rsid w:val="00070BFE"/>
    <w:rsid w:val="0007128F"/>
    <w:rsid w:val="000728B8"/>
    <w:rsid w:val="00073F68"/>
    <w:rsid w:val="0007609E"/>
    <w:rsid w:val="0007686F"/>
    <w:rsid w:val="00077B4A"/>
    <w:rsid w:val="000809DB"/>
    <w:rsid w:val="00080BEE"/>
    <w:rsid w:val="000815E4"/>
    <w:rsid w:val="0008173D"/>
    <w:rsid w:val="0008333B"/>
    <w:rsid w:val="00083C7A"/>
    <w:rsid w:val="000840D5"/>
    <w:rsid w:val="000845A4"/>
    <w:rsid w:val="00085C6A"/>
    <w:rsid w:val="00085F82"/>
    <w:rsid w:val="00090B48"/>
    <w:rsid w:val="00091550"/>
    <w:rsid w:val="00093632"/>
    <w:rsid w:val="000A77AD"/>
    <w:rsid w:val="000B0051"/>
    <w:rsid w:val="000B0C4E"/>
    <w:rsid w:val="000B16AC"/>
    <w:rsid w:val="000B59A3"/>
    <w:rsid w:val="000B687D"/>
    <w:rsid w:val="000B7475"/>
    <w:rsid w:val="000C350F"/>
    <w:rsid w:val="000C3AE5"/>
    <w:rsid w:val="000C4737"/>
    <w:rsid w:val="000C4F5F"/>
    <w:rsid w:val="000C5C67"/>
    <w:rsid w:val="000C7119"/>
    <w:rsid w:val="000D05AA"/>
    <w:rsid w:val="000D1546"/>
    <w:rsid w:val="000D38B6"/>
    <w:rsid w:val="000D3942"/>
    <w:rsid w:val="000D724E"/>
    <w:rsid w:val="000E2DE6"/>
    <w:rsid w:val="000E4E43"/>
    <w:rsid w:val="000E5162"/>
    <w:rsid w:val="000F34E6"/>
    <w:rsid w:val="000F3886"/>
    <w:rsid w:val="000F4909"/>
    <w:rsid w:val="000F5292"/>
    <w:rsid w:val="00103CC2"/>
    <w:rsid w:val="00104319"/>
    <w:rsid w:val="00105A74"/>
    <w:rsid w:val="001107C4"/>
    <w:rsid w:val="001113C7"/>
    <w:rsid w:val="0011506B"/>
    <w:rsid w:val="00120BC8"/>
    <w:rsid w:val="00122E5B"/>
    <w:rsid w:val="00125AEB"/>
    <w:rsid w:val="00126436"/>
    <w:rsid w:val="00131446"/>
    <w:rsid w:val="00132FEF"/>
    <w:rsid w:val="00133E71"/>
    <w:rsid w:val="00136E81"/>
    <w:rsid w:val="001371FE"/>
    <w:rsid w:val="00141A86"/>
    <w:rsid w:val="001433BB"/>
    <w:rsid w:val="00143733"/>
    <w:rsid w:val="0014373E"/>
    <w:rsid w:val="00145954"/>
    <w:rsid w:val="001465AB"/>
    <w:rsid w:val="001476EE"/>
    <w:rsid w:val="00147E37"/>
    <w:rsid w:val="00152AE3"/>
    <w:rsid w:val="00152E9E"/>
    <w:rsid w:val="001563AB"/>
    <w:rsid w:val="00157193"/>
    <w:rsid w:val="00160072"/>
    <w:rsid w:val="00160955"/>
    <w:rsid w:val="00161D8F"/>
    <w:rsid w:val="00166CF4"/>
    <w:rsid w:val="00172DB4"/>
    <w:rsid w:val="0017321A"/>
    <w:rsid w:val="00175283"/>
    <w:rsid w:val="00175361"/>
    <w:rsid w:val="0017683E"/>
    <w:rsid w:val="00182C71"/>
    <w:rsid w:val="00182FC0"/>
    <w:rsid w:val="001840B5"/>
    <w:rsid w:val="00184D6F"/>
    <w:rsid w:val="00185042"/>
    <w:rsid w:val="00185226"/>
    <w:rsid w:val="00185467"/>
    <w:rsid w:val="0018552F"/>
    <w:rsid w:val="001856B4"/>
    <w:rsid w:val="0018656B"/>
    <w:rsid w:val="0018731A"/>
    <w:rsid w:val="0019061F"/>
    <w:rsid w:val="00191B22"/>
    <w:rsid w:val="00194F28"/>
    <w:rsid w:val="001959CE"/>
    <w:rsid w:val="0019657E"/>
    <w:rsid w:val="001A0670"/>
    <w:rsid w:val="001A0F30"/>
    <w:rsid w:val="001A168E"/>
    <w:rsid w:val="001A377B"/>
    <w:rsid w:val="001A68BD"/>
    <w:rsid w:val="001B0686"/>
    <w:rsid w:val="001B1D52"/>
    <w:rsid w:val="001B308E"/>
    <w:rsid w:val="001B473F"/>
    <w:rsid w:val="001B48AF"/>
    <w:rsid w:val="001B5413"/>
    <w:rsid w:val="001B54C3"/>
    <w:rsid w:val="001B6747"/>
    <w:rsid w:val="001B6DC2"/>
    <w:rsid w:val="001B713D"/>
    <w:rsid w:val="001B7846"/>
    <w:rsid w:val="001B7BB8"/>
    <w:rsid w:val="001B7DE9"/>
    <w:rsid w:val="001C044F"/>
    <w:rsid w:val="001C16F7"/>
    <w:rsid w:val="001C30CE"/>
    <w:rsid w:val="001D09FF"/>
    <w:rsid w:val="001D186D"/>
    <w:rsid w:val="001D2B33"/>
    <w:rsid w:val="001D3B13"/>
    <w:rsid w:val="001D5F81"/>
    <w:rsid w:val="001D6C4A"/>
    <w:rsid w:val="001D73AD"/>
    <w:rsid w:val="001E116E"/>
    <w:rsid w:val="001E2773"/>
    <w:rsid w:val="001E3BE8"/>
    <w:rsid w:val="001E4F52"/>
    <w:rsid w:val="001E78AE"/>
    <w:rsid w:val="001F064C"/>
    <w:rsid w:val="001F2EE2"/>
    <w:rsid w:val="001F7414"/>
    <w:rsid w:val="002025AB"/>
    <w:rsid w:val="002034CE"/>
    <w:rsid w:val="00210820"/>
    <w:rsid w:val="0021164A"/>
    <w:rsid w:val="002122DD"/>
    <w:rsid w:val="00215022"/>
    <w:rsid w:val="00215541"/>
    <w:rsid w:val="00217008"/>
    <w:rsid w:val="002174AB"/>
    <w:rsid w:val="00221354"/>
    <w:rsid w:val="0022135F"/>
    <w:rsid w:val="00221FCE"/>
    <w:rsid w:val="00222CF6"/>
    <w:rsid w:val="002269E8"/>
    <w:rsid w:val="00230384"/>
    <w:rsid w:val="0023482A"/>
    <w:rsid w:val="00234A1F"/>
    <w:rsid w:val="00234AF4"/>
    <w:rsid w:val="00234F72"/>
    <w:rsid w:val="0023730B"/>
    <w:rsid w:val="00237332"/>
    <w:rsid w:val="002402E3"/>
    <w:rsid w:val="002406FC"/>
    <w:rsid w:val="0024093D"/>
    <w:rsid w:val="0024237A"/>
    <w:rsid w:val="00242E8D"/>
    <w:rsid w:val="00244565"/>
    <w:rsid w:val="00246D68"/>
    <w:rsid w:val="00247E4D"/>
    <w:rsid w:val="002519A5"/>
    <w:rsid w:val="00255056"/>
    <w:rsid w:val="0025543D"/>
    <w:rsid w:val="002554E6"/>
    <w:rsid w:val="002610A4"/>
    <w:rsid w:val="002633E2"/>
    <w:rsid w:val="0026384A"/>
    <w:rsid w:val="00264121"/>
    <w:rsid w:val="0026535F"/>
    <w:rsid w:val="0026705A"/>
    <w:rsid w:val="002719CC"/>
    <w:rsid w:val="00272491"/>
    <w:rsid w:val="00274971"/>
    <w:rsid w:val="00274AC2"/>
    <w:rsid w:val="0028008A"/>
    <w:rsid w:val="00280FCB"/>
    <w:rsid w:val="00283571"/>
    <w:rsid w:val="00286621"/>
    <w:rsid w:val="00291056"/>
    <w:rsid w:val="002949C0"/>
    <w:rsid w:val="002A11BC"/>
    <w:rsid w:val="002A14E8"/>
    <w:rsid w:val="002A22D2"/>
    <w:rsid w:val="002A4C3C"/>
    <w:rsid w:val="002A7122"/>
    <w:rsid w:val="002B17F8"/>
    <w:rsid w:val="002B189D"/>
    <w:rsid w:val="002B29E1"/>
    <w:rsid w:val="002B6C78"/>
    <w:rsid w:val="002C1F6F"/>
    <w:rsid w:val="002C23ED"/>
    <w:rsid w:val="002C38F3"/>
    <w:rsid w:val="002C448E"/>
    <w:rsid w:val="002C6177"/>
    <w:rsid w:val="002D27E8"/>
    <w:rsid w:val="002D43D6"/>
    <w:rsid w:val="002D4571"/>
    <w:rsid w:val="002D4B32"/>
    <w:rsid w:val="002D5C80"/>
    <w:rsid w:val="002E1216"/>
    <w:rsid w:val="002E2895"/>
    <w:rsid w:val="002E4AE9"/>
    <w:rsid w:val="002E5037"/>
    <w:rsid w:val="002E57B0"/>
    <w:rsid w:val="002E5C1F"/>
    <w:rsid w:val="002E6190"/>
    <w:rsid w:val="002E6335"/>
    <w:rsid w:val="002E77F5"/>
    <w:rsid w:val="002F13A8"/>
    <w:rsid w:val="002F2363"/>
    <w:rsid w:val="002F2938"/>
    <w:rsid w:val="002F5B25"/>
    <w:rsid w:val="002F5DB7"/>
    <w:rsid w:val="002F6D60"/>
    <w:rsid w:val="002F726C"/>
    <w:rsid w:val="002F7F3D"/>
    <w:rsid w:val="003004E9"/>
    <w:rsid w:val="00306249"/>
    <w:rsid w:val="003070F7"/>
    <w:rsid w:val="00310D8A"/>
    <w:rsid w:val="00310DF4"/>
    <w:rsid w:val="00311BFE"/>
    <w:rsid w:val="003140AD"/>
    <w:rsid w:val="00316844"/>
    <w:rsid w:val="003170D9"/>
    <w:rsid w:val="0032078F"/>
    <w:rsid w:val="0032085E"/>
    <w:rsid w:val="00321B87"/>
    <w:rsid w:val="00324A0B"/>
    <w:rsid w:val="00325D2B"/>
    <w:rsid w:val="00326503"/>
    <w:rsid w:val="00327289"/>
    <w:rsid w:val="00331F9D"/>
    <w:rsid w:val="00332ADA"/>
    <w:rsid w:val="003336AE"/>
    <w:rsid w:val="0033563F"/>
    <w:rsid w:val="00337C9C"/>
    <w:rsid w:val="00337EEF"/>
    <w:rsid w:val="00340E85"/>
    <w:rsid w:val="00340F69"/>
    <w:rsid w:val="003457A9"/>
    <w:rsid w:val="003461E3"/>
    <w:rsid w:val="00347823"/>
    <w:rsid w:val="00347E92"/>
    <w:rsid w:val="00353BBB"/>
    <w:rsid w:val="003545BB"/>
    <w:rsid w:val="00354E0D"/>
    <w:rsid w:val="0035606F"/>
    <w:rsid w:val="00356500"/>
    <w:rsid w:val="0036101A"/>
    <w:rsid w:val="00361574"/>
    <w:rsid w:val="00363DBA"/>
    <w:rsid w:val="003667EA"/>
    <w:rsid w:val="0037190A"/>
    <w:rsid w:val="00372973"/>
    <w:rsid w:val="00373C91"/>
    <w:rsid w:val="00374E54"/>
    <w:rsid w:val="00376357"/>
    <w:rsid w:val="003833CD"/>
    <w:rsid w:val="0038456C"/>
    <w:rsid w:val="0038647C"/>
    <w:rsid w:val="0038710D"/>
    <w:rsid w:val="00387ACD"/>
    <w:rsid w:val="00387D05"/>
    <w:rsid w:val="003921CD"/>
    <w:rsid w:val="0039222A"/>
    <w:rsid w:val="00392964"/>
    <w:rsid w:val="00393E00"/>
    <w:rsid w:val="00394E90"/>
    <w:rsid w:val="003968BD"/>
    <w:rsid w:val="00397D4F"/>
    <w:rsid w:val="003A3091"/>
    <w:rsid w:val="003B1056"/>
    <w:rsid w:val="003B24F1"/>
    <w:rsid w:val="003B4B5E"/>
    <w:rsid w:val="003B6DA3"/>
    <w:rsid w:val="003C47EF"/>
    <w:rsid w:val="003C50DE"/>
    <w:rsid w:val="003C51E1"/>
    <w:rsid w:val="003C5682"/>
    <w:rsid w:val="003C696F"/>
    <w:rsid w:val="003C71DA"/>
    <w:rsid w:val="003C7FA8"/>
    <w:rsid w:val="003D013A"/>
    <w:rsid w:val="003D0805"/>
    <w:rsid w:val="003D1904"/>
    <w:rsid w:val="003D248C"/>
    <w:rsid w:val="003D2BF9"/>
    <w:rsid w:val="003D58EF"/>
    <w:rsid w:val="003D5B05"/>
    <w:rsid w:val="003E1BE3"/>
    <w:rsid w:val="003E31B3"/>
    <w:rsid w:val="003E3D2C"/>
    <w:rsid w:val="003E3F3F"/>
    <w:rsid w:val="003E5541"/>
    <w:rsid w:val="003E5929"/>
    <w:rsid w:val="003E6375"/>
    <w:rsid w:val="003F1362"/>
    <w:rsid w:val="003F3619"/>
    <w:rsid w:val="004007E6"/>
    <w:rsid w:val="00402803"/>
    <w:rsid w:val="00402DA5"/>
    <w:rsid w:val="004101BD"/>
    <w:rsid w:val="00411385"/>
    <w:rsid w:val="0041205D"/>
    <w:rsid w:val="00412B10"/>
    <w:rsid w:val="00414904"/>
    <w:rsid w:val="00415191"/>
    <w:rsid w:val="00420073"/>
    <w:rsid w:val="0042017C"/>
    <w:rsid w:val="0042366A"/>
    <w:rsid w:val="00423E86"/>
    <w:rsid w:val="00424825"/>
    <w:rsid w:val="004258DC"/>
    <w:rsid w:val="00425ACB"/>
    <w:rsid w:val="004268F1"/>
    <w:rsid w:val="00426FB6"/>
    <w:rsid w:val="00431A1E"/>
    <w:rsid w:val="004343DE"/>
    <w:rsid w:val="004353EB"/>
    <w:rsid w:val="0043702F"/>
    <w:rsid w:val="00440623"/>
    <w:rsid w:val="0044073C"/>
    <w:rsid w:val="00440B7F"/>
    <w:rsid w:val="00440FDE"/>
    <w:rsid w:val="00441CB9"/>
    <w:rsid w:val="004422D2"/>
    <w:rsid w:val="00442BF9"/>
    <w:rsid w:val="0044470F"/>
    <w:rsid w:val="00446492"/>
    <w:rsid w:val="0045350D"/>
    <w:rsid w:val="00457390"/>
    <w:rsid w:val="00457CF0"/>
    <w:rsid w:val="00462169"/>
    <w:rsid w:val="0046423A"/>
    <w:rsid w:val="00464513"/>
    <w:rsid w:val="0046565F"/>
    <w:rsid w:val="00465F30"/>
    <w:rsid w:val="0046612A"/>
    <w:rsid w:val="00466E90"/>
    <w:rsid w:val="004671B1"/>
    <w:rsid w:val="004700D7"/>
    <w:rsid w:val="0047304D"/>
    <w:rsid w:val="0047462F"/>
    <w:rsid w:val="00477EBC"/>
    <w:rsid w:val="00480C72"/>
    <w:rsid w:val="00485B26"/>
    <w:rsid w:val="004915FD"/>
    <w:rsid w:val="004918B2"/>
    <w:rsid w:val="00491D0D"/>
    <w:rsid w:val="00493F7F"/>
    <w:rsid w:val="004941F1"/>
    <w:rsid w:val="0049460A"/>
    <w:rsid w:val="00495A6C"/>
    <w:rsid w:val="004A07DC"/>
    <w:rsid w:val="004A0D1A"/>
    <w:rsid w:val="004A0D46"/>
    <w:rsid w:val="004A11C0"/>
    <w:rsid w:val="004A2E7A"/>
    <w:rsid w:val="004A55F1"/>
    <w:rsid w:val="004A6460"/>
    <w:rsid w:val="004A7EB6"/>
    <w:rsid w:val="004B0974"/>
    <w:rsid w:val="004B13D7"/>
    <w:rsid w:val="004B22B6"/>
    <w:rsid w:val="004B2F64"/>
    <w:rsid w:val="004C646D"/>
    <w:rsid w:val="004C7761"/>
    <w:rsid w:val="004D03D9"/>
    <w:rsid w:val="004D04DF"/>
    <w:rsid w:val="004D3C09"/>
    <w:rsid w:val="004D6A2C"/>
    <w:rsid w:val="004E06B9"/>
    <w:rsid w:val="004E0810"/>
    <w:rsid w:val="004E1A77"/>
    <w:rsid w:val="004E3B35"/>
    <w:rsid w:val="004E5632"/>
    <w:rsid w:val="004E57ED"/>
    <w:rsid w:val="004F0F35"/>
    <w:rsid w:val="004F1299"/>
    <w:rsid w:val="004F253D"/>
    <w:rsid w:val="004F2E4A"/>
    <w:rsid w:val="004F4ECC"/>
    <w:rsid w:val="004F5B50"/>
    <w:rsid w:val="00501BCE"/>
    <w:rsid w:val="00501C64"/>
    <w:rsid w:val="005029BC"/>
    <w:rsid w:val="00502DB6"/>
    <w:rsid w:val="0050331F"/>
    <w:rsid w:val="00506D01"/>
    <w:rsid w:val="00507BF7"/>
    <w:rsid w:val="005100C1"/>
    <w:rsid w:val="00510D62"/>
    <w:rsid w:val="005142F4"/>
    <w:rsid w:val="005153B0"/>
    <w:rsid w:val="00515477"/>
    <w:rsid w:val="00516673"/>
    <w:rsid w:val="00524F91"/>
    <w:rsid w:val="00527412"/>
    <w:rsid w:val="00527CA1"/>
    <w:rsid w:val="005336D3"/>
    <w:rsid w:val="00534046"/>
    <w:rsid w:val="005349BD"/>
    <w:rsid w:val="00541AF5"/>
    <w:rsid w:val="00541DE1"/>
    <w:rsid w:val="0054219E"/>
    <w:rsid w:val="00545398"/>
    <w:rsid w:val="00546785"/>
    <w:rsid w:val="0055060C"/>
    <w:rsid w:val="00551CC8"/>
    <w:rsid w:val="00552151"/>
    <w:rsid w:val="005537CA"/>
    <w:rsid w:val="0055439F"/>
    <w:rsid w:val="005552F0"/>
    <w:rsid w:val="005556CE"/>
    <w:rsid w:val="00556C4B"/>
    <w:rsid w:val="00562C02"/>
    <w:rsid w:val="00562DDB"/>
    <w:rsid w:val="00567C06"/>
    <w:rsid w:val="00571042"/>
    <w:rsid w:val="00571CEE"/>
    <w:rsid w:val="00573F09"/>
    <w:rsid w:val="00574F72"/>
    <w:rsid w:val="00574FFD"/>
    <w:rsid w:val="00575249"/>
    <w:rsid w:val="005757AF"/>
    <w:rsid w:val="00575ACF"/>
    <w:rsid w:val="005764D5"/>
    <w:rsid w:val="00576C32"/>
    <w:rsid w:val="00577195"/>
    <w:rsid w:val="00577380"/>
    <w:rsid w:val="00582036"/>
    <w:rsid w:val="00582BDE"/>
    <w:rsid w:val="005844DF"/>
    <w:rsid w:val="005846D3"/>
    <w:rsid w:val="00585C8E"/>
    <w:rsid w:val="005864B2"/>
    <w:rsid w:val="00590DE9"/>
    <w:rsid w:val="00591C93"/>
    <w:rsid w:val="00592903"/>
    <w:rsid w:val="00593266"/>
    <w:rsid w:val="0059524B"/>
    <w:rsid w:val="00597C93"/>
    <w:rsid w:val="005A0072"/>
    <w:rsid w:val="005A58B8"/>
    <w:rsid w:val="005A5D24"/>
    <w:rsid w:val="005A7218"/>
    <w:rsid w:val="005B106C"/>
    <w:rsid w:val="005B12C4"/>
    <w:rsid w:val="005B15CA"/>
    <w:rsid w:val="005B1A38"/>
    <w:rsid w:val="005B3705"/>
    <w:rsid w:val="005B4F40"/>
    <w:rsid w:val="005B6064"/>
    <w:rsid w:val="005B774E"/>
    <w:rsid w:val="005C1181"/>
    <w:rsid w:val="005C2B5A"/>
    <w:rsid w:val="005C4F4A"/>
    <w:rsid w:val="005C63E2"/>
    <w:rsid w:val="005C6A33"/>
    <w:rsid w:val="005D33B5"/>
    <w:rsid w:val="005D3993"/>
    <w:rsid w:val="005D39B4"/>
    <w:rsid w:val="005D3FE1"/>
    <w:rsid w:val="005D504F"/>
    <w:rsid w:val="005D50C8"/>
    <w:rsid w:val="005E3E68"/>
    <w:rsid w:val="005E4123"/>
    <w:rsid w:val="005E54D8"/>
    <w:rsid w:val="005E6448"/>
    <w:rsid w:val="005E7C67"/>
    <w:rsid w:val="005F0D61"/>
    <w:rsid w:val="005F159C"/>
    <w:rsid w:val="005F1B56"/>
    <w:rsid w:val="005F2C58"/>
    <w:rsid w:val="005F32F2"/>
    <w:rsid w:val="005F3765"/>
    <w:rsid w:val="005F4B53"/>
    <w:rsid w:val="005F66C0"/>
    <w:rsid w:val="005F670A"/>
    <w:rsid w:val="005F7E04"/>
    <w:rsid w:val="00601769"/>
    <w:rsid w:val="00602AA6"/>
    <w:rsid w:val="006030D7"/>
    <w:rsid w:val="0060340E"/>
    <w:rsid w:val="00603CA6"/>
    <w:rsid w:val="00603E65"/>
    <w:rsid w:val="0060587A"/>
    <w:rsid w:val="00606BA3"/>
    <w:rsid w:val="00607BF7"/>
    <w:rsid w:val="00610C92"/>
    <w:rsid w:val="006130B1"/>
    <w:rsid w:val="00615095"/>
    <w:rsid w:val="0061720B"/>
    <w:rsid w:val="0062128B"/>
    <w:rsid w:val="006235FC"/>
    <w:rsid w:val="00624013"/>
    <w:rsid w:val="00624019"/>
    <w:rsid w:val="006243D4"/>
    <w:rsid w:val="006246B1"/>
    <w:rsid w:val="006250C7"/>
    <w:rsid w:val="0062591C"/>
    <w:rsid w:val="00631CBF"/>
    <w:rsid w:val="00632158"/>
    <w:rsid w:val="006322EB"/>
    <w:rsid w:val="00633146"/>
    <w:rsid w:val="00634150"/>
    <w:rsid w:val="006352D9"/>
    <w:rsid w:val="00636706"/>
    <w:rsid w:val="0063720C"/>
    <w:rsid w:val="00640259"/>
    <w:rsid w:val="00641542"/>
    <w:rsid w:val="00641747"/>
    <w:rsid w:val="006425CF"/>
    <w:rsid w:val="0064298E"/>
    <w:rsid w:val="00643A3B"/>
    <w:rsid w:val="00644FC7"/>
    <w:rsid w:val="00652B63"/>
    <w:rsid w:val="006533A2"/>
    <w:rsid w:val="006534B3"/>
    <w:rsid w:val="00657ECE"/>
    <w:rsid w:val="00660B34"/>
    <w:rsid w:val="00665BF7"/>
    <w:rsid w:val="0066632C"/>
    <w:rsid w:val="0066747B"/>
    <w:rsid w:val="0066776A"/>
    <w:rsid w:val="00667A1D"/>
    <w:rsid w:val="00670531"/>
    <w:rsid w:val="00670AE5"/>
    <w:rsid w:val="00671B85"/>
    <w:rsid w:val="006722A8"/>
    <w:rsid w:val="0067251B"/>
    <w:rsid w:val="006738B0"/>
    <w:rsid w:val="0067423E"/>
    <w:rsid w:val="00677685"/>
    <w:rsid w:val="006776A1"/>
    <w:rsid w:val="00680D15"/>
    <w:rsid w:val="0068360D"/>
    <w:rsid w:val="00692AC1"/>
    <w:rsid w:val="006A01C3"/>
    <w:rsid w:val="006A7DAF"/>
    <w:rsid w:val="006B1B36"/>
    <w:rsid w:val="006B4000"/>
    <w:rsid w:val="006B5993"/>
    <w:rsid w:val="006B6097"/>
    <w:rsid w:val="006B6336"/>
    <w:rsid w:val="006C1DAF"/>
    <w:rsid w:val="006C4286"/>
    <w:rsid w:val="006D32FF"/>
    <w:rsid w:val="006D42D7"/>
    <w:rsid w:val="006D4D46"/>
    <w:rsid w:val="006E41C8"/>
    <w:rsid w:val="006E4260"/>
    <w:rsid w:val="006F1D87"/>
    <w:rsid w:val="006F2397"/>
    <w:rsid w:val="006F3845"/>
    <w:rsid w:val="006F51DB"/>
    <w:rsid w:val="006F595C"/>
    <w:rsid w:val="006F6F9B"/>
    <w:rsid w:val="007000A4"/>
    <w:rsid w:val="007016F6"/>
    <w:rsid w:val="00701DDA"/>
    <w:rsid w:val="00702D3C"/>
    <w:rsid w:val="00703559"/>
    <w:rsid w:val="00704186"/>
    <w:rsid w:val="0071044B"/>
    <w:rsid w:val="00711594"/>
    <w:rsid w:val="0071396E"/>
    <w:rsid w:val="00713E74"/>
    <w:rsid w:val="00714E7B"/>
    <w:rsid w:val="00717016"/>
    <w:rsid w:val="00717DA0"/>
    <w:rsid w:val="00721FA9"/>
    <w:rsid w:val="00723058"/>
    <w:rsid w:val="00724CFF"/>
    <w:rsid w:val="00726CE6"/>
    <w:rsid w:val="00731A49"/>
    <w:rsid w:val="0073392E"/>
    <w:rsid w:val="00734CA7"/>
    <w:rsid w:val="00742095"/>
    <w:rsid w:val="00745A1D"/>
    <w:rsid w:val="0074661B"/>
    <w:rsid w:val="007505E7"/>
    <w:rsid w:val="00752E0F"/>
    <w:rsid w:val="00753968"/>
    <w:rsid w:val="00754552"/>
    <w:rsid w:val="00755031"/>
    <w:rsid w:val="00755B29"/>
    <w:rsid w:val="00755C19"/>
    <w:rsid w:val="00762FA8"/>
    <w:rsid w:val="00765637"/>
    <w:rsid w:val="00766BDA"/>
    <w:rsid w:val="00770370"/>
    <w:rsid w:val="00772E3A"/>
    <w:rsid w:val="0077300D"/>
    <w:rsid w:val="00775FA6"/>
    <w:rsid w:val="007778B7"/>
    <w:rsid w:val="007830A1"/>
    <w:rsid w:val="00784C7D"/>
    <w:rsid w:val="00785746"/>
    <w:rsid w:val="00785AE0"/>
    <w:rsid w:val="007908C9"/>
    <w:rsid w:val="00790912"/>
    <w:rsid w:val="00792207"/>
    <w:rsid w:val="007951B0"/>
    <w:rsid w:val="007A005B"/>
    <w:rsid w:val="007A0A46"/>
    <w:rsid w:val="007A10B5"/>
    <w:rsid w:val="007A491F"/>
    <w:rsid w:val="007A4D59"/>
    <w:rsid w:val="007A580C"/>
    <w:rsid w:val="007A6299"/>
    <w:rsid w:val="007B1F84"/>
    <w:rsid w:val="007B5D52"/>
    <w:rsid w:val="007B6012"/>
    <w:rsid w:val="007B761E"/>
    <w:rsid w:val="007B762C"/>
    <w:rsid w:val="007C0A4E"/>
    <w:rsid w:val="007C1434"/>
    <w:rsid w:val="007C1EAC"/>
    <w:rsid w:val="007C2CD2"/>
    <w:rsid w:val="007C44D6"/>
    <w:rsid w:val="007C66F0"/>
    <w:rsid w:val="007D3199"/>
    <w:rsid w:val="007D5B57"/>
    <w:rsid w:val="007E07E8"/>
    <w:rsid w:val="007E238F"/>
    <w:rsid w:val="007E3B31"/>
    <w:rsid w:val="007E4A9F"/>
    <w:rsid w:val="007E55CE"/>
    <w:rsid w:val="007F0A9A"/>
    <w:rsid w:val="007F1F4F"/>
    <w:rsid w:val="007F29EC"/>
    <w:rsid w:val="007F4D43"/>
    <w:rsid w:val="007F6295"/>
    <w:rsid w:val="008002DE"/>
    <w:rsid w:val="008028C4"/>
    <w:rsid w:val="0080438C"/>
    <w:rsid w:val="00807F4D"/>
    <w:rsid w:val="008130D3"/>
    <w:rsid w:val="008140B4"/>
    <w:rsid w:val="008157C2"/>
    <w:rsid w:val="008167BD"/>
    <w:rsid w:val="00816851"/>
    <w:rsid w:val="00822914"/>
    <w:rsid w:val="00824502"/>
    <w:rsid w:val="00824D34"/>
    <w:rsid w:val="00825BCF"/>
    <w:rsid w:val="008264F7"/>
    <w:rsid w:val="00831921"/>
    <w:rsid w:val="00834299"/>
    <w:rsid w:val="0083452E"/>
    <w:rsid w:val="00834F8B"/>
    <w:rsid w:val="00835611"/>
    <w:rsid w:val="00836879"/>
    <w:rsid w:val="00840821"/>
    <w:rsid w:val="0084141F"/>
    <w:rsid w:val="00841981"/>
    <w:rsid w:val="00845F42"/>
    <w:rsid w:val="00846656"/>
    <w:rsid w:val="008505F4"/>
    <w:rsid w:val="008511B5"/>
    <w:rsid w:val="00851F77"/>
    <w:rsid w:val="0085454C"/>
    <w:rsid w:val="00855F3B"/>
    <w:rsid w:val="00857811"/>
    <w:rsid w:val="00860AE2"/>
    <w:rsid w:val="00862027"/>
    <w:rsid w:val="00863714"/>
    <w:rsid w:val="00863FF1"/>
    <w:rsid w:val="0086424E"/>
    <w:rsid w:val="008653E1"/>
    <w:rsid w:val="0086584A"/>
    <w:rsid w:val="008677C5"/>
    <w:rsid w:val="00867A5A"/>
    <w:rsid w:val="00867E0C"/>
    <w:rsid w:val="008707D7"/>
    <w:rsid w:val="008718DB"/>
    <w:rsid w:val="00872619"/>
    <w:rsid w:val="00873EB5"/>
    <w:rsid w:val="00874635"/>
    <w:rsid w:val="008834FE"/>
    <w:rsid w:val="008838C8"/>
    <w:rsid w:val="0088471A"/>
    <w:rsid w:val="0088513E"/>
    <w:rsid w:val="008861F7"/>
    <w:rsid w:val="00892271"/>
    <w:rsid w:val="0089679B"/>
    <w:rsid w:val="00896DBD"/>
    <w:rsid w:val="00897A40"/>
    <w:rsid w:val="00897C13"/>
    <w:rsid w:val="00897E5A"/>
    <w:rsid w:val="008A02D7"/>
    <w:rsid w:val="008A0656"/>
    <w:rsid w:val="008A0FE0"/>
    <w:rsid w:val="008A1C23"/>
    <w:rsid w:val="008A2360"/>
    <w:rsid w:val="008A351F"/>
    <w:rsid w:val="008A4309"/>
    <w:rsid w:val="008A6846"/>
    <w:rsid w:val="008A7CB2"/>
    <w:rsid w:val="008B180D"/>
    <w:rsid w:val="008B235A"/>
    <w:rsid w:val="008B55C7"/>
    <w:rsid w:val="008B5662"/>
    <w:rsid w:val="008C0157"/>
    <w:rsid w:val="008C0CA0"/>
    <w:rsid w:val="008C1C69"/>
    <w:rsid w:val="008C3BC9"/>
    <w:rsid w:val="008C4510"/>
    <w:rsid w:val="008C4C1A"/>
    <w:rsid w:val="008C54F4"/>
    <w:rsid w:val="008C5694"/>
    <w:rsid w:val="008D14FB"/>
    <w:rsid w:val="008D2A1E"/>
    <w:rsid w:val="008D4915"/>
    <w:rsid w:val="008D5BC8"/>
    <w:rsid w:val="008D7BB9"/>
    <w:rsid w:val="008E0882"/>
    <w:rsid w:val="008E1E69"/>
    <w:rsid w:val="008E1F45"/>
    <w:rsid w:val="008E3A96"/>
    <w:rsid w:val="008E3ADE"/>
    <w:rsid w:val="008E6198"/>
    <w:rsid w:val="008F06AF"/>
    <w:rsid w:val="008F0A22"/>
    <w:rsid w:val="008F0FED"/>
    <w:rsid w:val="008F11F3"/>
    <w:rsid w:val="008F1891"/>
    <w:rsid w:val="008F2EB2"/>
    <w:rsid w:val="008F364D"/>
    <w:rsid w:val="008F5369"/>
    <w:rsid w:val="008F79A6"/>
    <w:rsid w:val="008F7DC2"/>
    <w:rsid w:val="009028A5"/>
    <w:rsid w:val="00903527"/>
    <w:rsid w:val="00906336"/>
    <w:rsid w:val="00912F96"/>
    <w:rsid w:val="00914C14"/>
    <w:rsid w:val="00917427"/>
    <w:rsid w:val="00920DDB"/>
    <w:rsid w:val="009237E8"/>
    <w:rsid w:val="0092412E"/>
    <w:rsid w:val="009279D1"/>
    <w:rsid w:val="009319E5"/>
    <w:rsid w:val="00932151"/>
    <w:rsid w:val="00933207"/>
    <w:rsid w:val="0093384D"/>
    <w:rsid w:val="00934172"/>
    <w:rsid w:val="00935776"/>
    <w:rsid w:val="00936F71"/>
    <w:rsid w:val="00942B09"/>
    <w:rsid w:val="00945C55"/>
    <w:rsid w:val="0094709C"/>
    <w:rsid w:val="00947C59"/>
    <w:rsid w:val="00952FBA"/>
    <w:rsid w:val="0095447B"/>
    <w:rsid w:val="009548A3"/>
    <w:rsid w:val="00954C61"/>
    <w:rsid w:val="00954D76"/>
    <w:rsid w:val="009564C3"/>
    <w:rsid w:val="0095698C"/>
    <w:rsid w:val="009579AE"/>
    <w:rsid w:val="00960229"/>
    <w:rsid w:val="009622AA"/>
    <w:rsid w:val="0096382D"/>
    <w:rsid w:val="00963C89"/>
    <w:rsid w:val="009646F2"/>
    <w:rsid w:val="00964B5E"/>
    <w:rsid w:val="009654E0"/>
    <w:rsid w:val="00965CF3"/>
    <w:rsid w:val="0096663D"/>
    <w:rsid w:val="0096688E"/>
    <w:rsid w:val="00966AB1"/>
    <w:rsid w:val="00972910"/>
    <w:rsid w:val="009741B3"/>
    <w:rsid w:val="009742BA"/>
    <w:rsid w:val="009746B5"/>
    <w:rsid w:val="00974DDE"/>
    <w:rsid w:val="009757F2"/>
    <w:rsid w:val="00976D94"/>
    <w:rsid w:val="009815A8"/>
    <w:rsid w:val="0098303E"/>
    <w:rsid w:val="00983091"/>
    <w:rsid w:val="00986BBA"/>
    <w:rsid w:val="00987ACB"/>
    <w:rsid w:val="00987B90"/>
    <w:rsid w:val="00990897"/>
    <w:rsid w:val="0099124D"/>
    <w:rsid w:val="0099155B"/>
    <w:rsid w:val="009925F5"/>
    <w:rsid w:val="00994E36"/>
    <w:rsid w:val="009A494F"/>
    <w:rsid w:val="009A6635"/>
    <w:rsid w:val="009A66F7"/>
    <w:rsid w:val="009A6C97"/>
    <w:rsid w:val="009A7D0F"/>
    <w:rsid w:val="009A7E00"/>
    <w:rsid w:val="009B03F1"/>
    <w:rsid w:val="009B28DD"/>
    <w:rsid w:val="009B3A0E"/>
    <w:rsid w:val="009B3C07"/>
    <w:rsid w:val="009B56D5"/>
    <w:rsid w:val="009B5791"/>
    <w:rsid w:val="009B6B3A"/>
    <w:rsid w:val="009C2BEB"/>
    <w:rsid w:val="009C4E9E"/>
    <w:rsid w:val="009C5AAE"/>
    <w:rsid w:val="009C6137"/>
    <w:rsid w:val="009C709C"/>
    <w:rsid w:val="009D0E74"/>
    <w:rsid w:val="009D135B"/>
    <w:rsid w:val="009D1C6D"/>
    <w:rsid w:val="009D2625"/>
    <w:rsid w:val="009D38B3"/>
    <w:rsid w:val="009D6FC1"/>
    <w:rsid w:val="009E0FE0"/>
    <w:rsid w:val="009E123A"/>
    <w:rsid w:val="009E38F8"/>
    <w:rsid w:val="009E3939"/>
    <w:rsid w:val="009E60EC"/>
    <w:rsid w:val="009F03F5"/>
    <w:rsid w:val="009F12BD"/>
    <w:rsid w:val="009F1441"/>
    <w:rsid w:val="009F32ED"/>
    <w:rsid w:val="009F447C"/>
    <w:rsid w:val="009F55ED"/>
    <w:rsid w:val="009F6D4D"/>
    <w:rsid w:val="00A00472"/>
    <w:rsid w:val="00A017DD"/>
    <w:rsid w:val="00A0333D"/>
    <w:rsid w:val="00A055CF"/>
    <w:rsid w:val="00A05A70"/>
    <w:rsid w:val="00A06A77"/>
    <w:rsid w:val="00A0720C"/>
    <w:rsid w:val="00A07E26"/>
    <w:rsid w:val="00A116CB"/>
    <w:rsid w:val="00A1179E"/>
    <w:rsid w:val="00A12CF9"/>
    <w:rsid w:val="00A13162"/>
    <w:rsid w:val="00A13C53"/>
    <w:rsid w:val="00A146E9"/>
    <w:rsid w:val="00A166EE"/>
    <w:rsid w:val="00A169C1"/>
    <w:rsid w:val="00A2113A"/>
    <w:rsid w:val="00A21B66"/>
    <w:rsid w:val="00A22D4C"/>
    <w:rsid w:val="00A23089"/>
    <w:rsid w:val="00A240CF"/>
    <w:rsid w:val="00A336ED"/>
    <w:rsid w:val="00A3529C"/>
    <w:rsid w:val="00A35647"/>
    <w:rsid w:val="00A35B2F"/>
    <w:rsid w:val="00A36611"/>
    <w:rsid w:val="00A36E94"/>
    <w:rsid w:val="00A37467"/>
    <w:rsid w:val="00A417A5"/>
    <w:rsid w:val="00A42780"/>
    <w:rsid w:val="00A50778"/>
    <w:rsid w:val="00A52329"/>
    <w:rsid w:val="00A53314"/>
    <w:rsid w:val="00A552B5"/>
    <w:rsid w:val="00A605F2"/>
    <w:rsid w:val="00A61589"/>
    <w:rsid w:val="00A62888"/>
    <w:rsid w:val="00A62A27"/>
    <w:rsid w:val="00A663A5"/>
    <w:rsid w:val="00A668B8"/>
    <w:rsid w:val="00A7039E"/>
    <w:rsid w:val="00A712F6"/>
    <w:rsid w:val="00A7203B"/>
    <w:rsid w:val="00A7215C"/>
    <w:rsid w:val="00A769A6"/>
    <w:rsid w:val="00A775D5"/>
    <w:rsid w:val="00A80B2B"/>
    <w:rsid w:val="00A81D74"/>
    <w:rsid w:val="00A829A1"/>
    <w:rsid w:val="00A82CDD"/>
    <w:rsid w:val="00A82DC0"/>
    <w:rsid w:val="00A832AE"/>
    <w:rsid w:val="00A832F6"/>
    <w:rsid w:val="00A83C9A"/>
    <w:rsid w:val="00A840A1"/>
    <w:rsid w:val="00A858ED"/>
    <w:rsid w:val="00A85914"/>
    <w:rsid w:val="00A85965"/>
    <w:rsid w:val="00A87046"/>
    <w:rsid w:val="00A913F7"/>
    <w:rsid w:val="00A93F04"/>
    <w:rsid w:val="00A95226"/>
    <w:rsid w:val="00A96B98"/>
    <w:rsid w:val="00AA2E46"/>
    <w:rsid w:val="00AB2363"/>
    <w:rsid w:val="00AB25D1"/>
    <w:rsid w:val="00AB2873"/>
    <w:rsid w:val="00AB33AF"/>
    <w:rsid w:val="00AB3A6B"/>
    <w:rsid w:val="00AB5CF8"/>
    <w:rsid w:val="00AB77EA"/>
    <w:rsid w:val="00AB7B7F"/>
    <w:rsid w:val="00AB7CF1"/>
    <w:rsid w:val="00AB7D80"/>
    <w:rsid w:val="00AC0A5A"/>
    <w:rsid w:val="00AC0AC0"/>
    <w:rsid w:val="00AC1CE6"/>
    <w:rsid w:val="00AC2CDB"/>
    <w:rsid w:val="00AC31C8"/>
    <w:rsid w:val="00AC38F5"/>
    <w:rsid w:val="00AC5BDD"/>
    <w:rsid w:val="00AC6AE1"/>
    <w:rsid w:val="00AC71BC"/>
    <w:rsid w:val="00AC732E"/>
    <w:rsid w:val="00AD073F"/>
    <w:rsid w:val="00AD07B3"/>
    <w:rsid w:val="00AD290C"/>
    <w:rsid w:val="00AD2C23"/>
    <w:rsid w:val="00AD2F9F"/>
    <w:rsid w:val="00AD3B7B"/>
    <w:rsid w:val="00AD424E"/>
    <w:rsid w:val="00AD45F6"/>
    <w:rsid w:val="00AD626B"/>
    <w:rsid w:val="00AD63D8"/>
    <w:rsid w:val="00AD6ACA"/>
    <w:rsid w:val="00AD6E3F"/>
    <w:rsid w:val="00AD7A59"/>
    <w:rsid w:val="00AD7BA7"/>
    <w:rsid w:val="00AE33EC"/>
    <w:rsid w:val="00AE3C29"/>
    <w:rsid w:val="00AE3D8F"/>
    <w:rsid w:val="00AE55ED"/>
    <w:rsid w:val="00AE5E57"/>
    <w:rsid w:val="00AE706B"/>
    <w:rsid w:val="00AF07F6"/>
    <w:rsid w:val="00AF0BB7"/>
    <w:rsid w:val="00AF0E5C"/>
    <w:rsid w:val="00AF2318"/>
    <w:rsid w:val="00AF34DA"/>
    <w:rsid w:val="00AF3EC8"/>
    <w:rsid w:val="00AF4E08"/>
    <w:rsid w:val="00AF550C"/>
    <w:rsid w:val="00AF561D"/>
    <w:rsid w:val="00AF73D0"/>
    <w:rsid w:val="00B017CA"/>
    <w:rsid w:val="00B03519"/>
    <w:rsid w:val="00B10239"/>
    <w:rsid w:val="00B10292"/>
    <w:rsid w:val="00B117EB"/>
    <w:rsid w:val="00B11E4F"/>
    <w:rsid w:val="00B12D05"/>
    <w:rsid w:val="00B15FE7"/>
    <w:rsid w:val="00B20044"/>
    <w:rsid w:val="00B20A4A"/>
    <w:rsid w:val="00B23FEF"/>
    <w:rsid w:val="00B25B93"/>
    <w:rsid w:val="00B27B2F"/>
    <w:rsid w:val="00B31B58"/>
    <w:rsid w:val="00B32A45"/>
    <w:rsid w:val="00B332B5"/>
    <w:rsid w:val="00B34141"/>
    <w:rsid w:val="00B36FF5"/>
    <w:rsid w:val="00B37BDF"/>
    <w:rsid w:val="00B4240C"/>
    <w:rsid w:val="00B43133"/>
    <w:rsid w:val="00B43807"/>
    <w:rsid w:val="00B43979"/>
    <w:rsid w:val="00B446EA"/>
    <w:rsid w:val="00B451D5"/>
    <w:rsid w:val="00B452BF"/>
    <w:rsid w:val="00B45AF0"/>
    <w:rsid w:val="00B506F6"/>
    <w:rsid w:val="00B50799"/>
    <w:rsid w:val="00B50968"/>
    <w:rsid w:val="00B5125E"/>
    <w:rsid w:val="00B52053"/>
    <w:rsid w:val="00B5239A"/>
    <w:rsid w:val="00B5553F"/>
    <w:rsid w:val="00B5606E"/>
    <w:rsid w:val="00B6141F"/>
    <w:rsid w:val="00B62940"/>
    <w:rsid w:val="00B62C52"/>
    <w:rsid w:val="00B63D3A"/>
    <w:rsid w:val="00B656BA"/>
    <w:rsid w:val="00B74127"/>
    <w:rsid w:val="00B74553"/>
    <w:rsid w:val="00B747E4"/>
    <w:rsid w:val="00B7516E"/>
    <w:rsid w:val="00B7697D"/>
    <w:rsid w:val="00B77A6C"/>
    <w:rsid w:val="00B810C1"/>
    <w:rsid w:val="00B83153"/>
    <w:rsid w:val="00B904A6"/>
    <w:rsid w:val="00B9091C"/>
    <w:rsid w:val="00B92B53"/>
    <w:rsid w:val="00B9399F"/>
    <w:rsid w:val="00B969A2"/>
    <w:rsid w:val="00B97BD7"/>
    <w:rsid w:val="00BA3E7C"/>
    <w:rsid w:val="00BA5D36"/>
    <w:rsid w:val="00BA7A05"/>
    <w:rsid w:val="00BB03F5"/>
    <w:rsid w:val="00BB2302"/>
    <w:rsid w:val="00BB28BA"/>
    <w:rsid w:val="00BB398E"/>
    <w:rsid w:val="00BB3E68"/>
    <w:rsid w:val="00BB409F"/>
    <w:rsid w:val="00BB47C8"/>
    <w:rsid w:val="00BB5609"/>
    <w:rsid w:val="00BB58EA"/>
    <w:rsid w:val="00BB6732"/>
    <w:rsid w:val="00BC061D"/>
    <w:rsid w:val="00BC1C7F"/>
    <w:rsid w:val="00BC2A7E"/>
    <w:rsid w:val="00BC2FEC"/>
    <w:rsid w:val="00BC3370"/>
    <w:rsid w:val="00BC668E"/>
    <w:rsid w:val="00BC6B33"/>
    <w:rsid w:val="00BC6D82"/>
    <w:rsid w:val="00BC6EB6"/>
    <w:rsid w:val="00BD0B6C"/>
    <w:rsid w:val="00BD1280"/>
    <w:rsid w:val="00BD2574"/>
    <w:rsid w:val="00BD2E88"/>
    <w:rsid w:val="00BD2F0A"/>
    <w:rsid w:val="00BD4C18"/>
    <w:rsid w:val="00BE0003"/>
    <w:rsid w:val="00BE02DC"/>
    <w:rsid w:val="00BE3292"/>
    <w:rsid w:val="00BE3E58"/>
    <w:rsid w:val="00BE5A68"/>
    <w:rsid w:val="00BE5DA8"/>
    <w:rsid w:val="00BE6343"/>
    <w:rsid w:val="00BE7549"/>
    <w:rsid w:val="00BF041C"/>
    <w:rsid w:val="00BF4DF1"/>
    <w:rsid w:val="00BF651D"/>
    <w:rsid w:val="00C010E9"/>
    <w:rsid w:val="00C02E2A"/>
    <w:rsid w:val="00C0310E"/>
    <w:rsid w:val="00C060D4"/>
    <w:rsid w:val="00C12AF3"/>
    <w:rsid w:val="00C12B4B"/>
    <w:rsid w:val="00C1575A"/>
    <w:rsid w:val="00C161FA"/>
    <w:rsid w:val="00C16FB2"/>
    <w:rsid w:val="00C17C40"/>
    <w:rsid w:val="00C200C6"/>
    <w:rsid w:val="00C2080A"/>
    <w:rsid w:val="00C21C02"/>
    <w:rsid w:val="00C24364"/>
    <w:rsid w:val="00C31200"/>
    <w:rsid w:val="00C325F2"/>
    <w:rsid w:val="00C33C6F"/>
    <w:rsid w:val="00C3747D"/>
    <w:rsid w:val="00C447F7"/>
    <w:rsid w:val="00C47DD2"/>
    <w:rsid w:val="00C5010B"/>
    <w:rsid w:val="00C50FAD"/>
    <w:rsid w:val="00C5249B"/>
    <w:rsid w:val="00C53203"/>
    <w:rsid w:val="00C5418B"/>
    <w:rsid w:val="00C548AC"/>
    <w:rsid w:val="00C54F77"/>
    <w:rsid w:val="00C5567C"/>
    <w:rsid w:val="00C652C2"/>
    <w:rsid w:val="00C75A16"/>
    <w:rsid w:val="00C808E4"/>
    <w:rsid w:val="00C82803"/>
    <w:rsid w:val="00C8316C"/>
    <w:rsid w:val="00C84AB9"/>
    <w:rsid w:val="00C919BC"/>
    <w:rsid w:val="00C91D9B"/>
    <w:rsid w:val="00C921CC"/>
    <w:rsid w:val="00C92357"/>
    <w:rsid w:val="00C927A8"/>
    <w:rsid w:val="00C95DD7"/>
    <w:rsid w:val="00C96005"/>
    <w:rsid w:val="00C96DB5"/>
    <w:rsid w:val="00C96E72"/>
    <w:rsid w:val="00C9730A"/>
    <w:rsid w:val="00CA123F"/>
    <w:rsid w:val="00CA1C82"/>
    <w:rsid w:val="00CA1EE8"/>
    <w:rsid w:val="00CA4306"/>
    <w:rsid w:val="00CA5756"/>
    <w:rsid w:val="00CA7155"/>
    <w:rsid w:val="00CA7393"/>
    <w:rsid w:val="00CB0E15"/>
    <w:rsid w:val="00CB1BE9"/>
    <w:rsid w:val="00CB21C1"/>
    <w:rsid w:val="00CB3115"/>
    <w:rsid w:val="00CB5D15"/>
    <w:rsid w:val="00CB6002"/>
    <w:rsid w:val="00CB6E3E"/>
    <w:rsid w:val="00CC630A"/>
    <w:rsid w:val="00CC79A6"/>
    <w:rsid w:val="00CD0A3E"/>
    <w:rsid w:val="00CD262F"/>
    <w:rsid w:val="00CD334B"/>
    <w:rsid w:val="00CD6559"/>
    <w:rsid w:val="00CE4FDF"/>
    <w:rsid w:val="00CE5483"/>
    <w:rsid w:val="00CF0A27"/>
    <w:rsid w:val="00CF60D7"/>
    <w:rsid w:val="00CF6154"/>
    <w:rsid w:val="00CF6632"/>
    <w:rsid w:val="00CF70B5"/>
    <w:rsid w:val="00CF7FDF"/>
    <w:rsid w:val="00D015BA"/>
    <w:rsid w:val="00D1026E"/>
    <w:rsid w:val="00D108B3"/>
    <w:rsid w:val="00D1103D"/>
    <w:rsid w:val="00D12678"/>
    <w:rsid w:val="00D16E8F"/>
    <w:rsid w:val="00D17E02"/>
    <w:rsid w:val="00D202FD"/>
    <w:rsid w:val="00D22457"/>
    <w:rsid w:val="00D2249D"/>
    <w:rsid w:val="00D22603"/>
    <w:rsid w:val="00D23CC8"/>
    <w:rsid w:val="00D249CF"/>
    <w:rsid w:val="00D3325C"/>
    <w:rsid w:val="00D33900"/>
    <w:rsid w:val="00D3574F"/>
    <w:rsid w:val="00D35944"/>
    <w:rsid w:val="00D36AC9"/>
    <w:rsid w:val="00D37A84"/>
    <w:rsid w:val="00D40DE6"/>
    <w:rsid w:val="00D4176A"/>
    <w:rsid w:val="00D42EFC"/>
    <w:rsid w:val="00D44AC8"/>
    <w:rsid w:val="00D47E06"/>
    <w:rsid w:val="00D51B0E"/>
    <w:rsid w:val="00D52928"/>
    <w:rsid w:val="00D53BDC"/>
    <w:rsid w:val="00D55915"/>
    <w:rsid w:val="00D568EF"/>
    <w:rsid w:val="00D57C13"/>
    <w:rsid w:val="00D60CF6"/>
    <w:rsid w:val="00D643FF"/>
    <w:rsid w:val="00D650EE"/>
    <w:rsid w:val="00D657BC"/>
    <w:rsid w:val="00D65DE7"/>
    <w:rsid w:val="00D67792"/>
    <w:rsid w:val="00D70160"/>
    <w:rsid w:val="00D7037D"/>
    <w:rsid w:val="00D71FEB"/>
    <w:rsid w:val="00D72DE8"/>
    <w:rsid w:val="00D7548C"/>
    <w:rsid w:val="00D7593A"/>
    <w:rsid w:val="00D77977"/>
    <w:rsid w:val="00D77D6E"/>
    <w:rsid w:val="00D82614"/>
    <w:rsid w:val="00D82743"/>
    <w:rsid w:val="00D82FDA"/>
    <w:rsid w:val="00D83661"/>
    <w:rsid w:val="00D90589"/>
    <w:rsid w:val="00D9058C"/>
    <w:rsid w:val="00D945BC"/>
    <w:rsid w:val="00D95D58"/>
    <w:rsid w:val="00DA3441"/>
    <w:rsid w:val="00DA420D"/>
    <w:rsid w:val="00DA4563"/>
    <w:rsid w:val="00DA4D20"/>
    <w:rsid w:val="00DA6263"/>
    <w:rsid w:val="00DA774B"/>
    <w:rsid w:val="00DB00A3"/>
    <w:rsid w:val="00DB5969"/>
    <w:rsid w:val="00DB628F"/>
    <w:rsid w:val="00DB7C01"/>
    <w:rsid w:val="00DB7FEE"/>
    <w:rsid w:val="00DC2A6E"/>
    <w:rsid w:val="00DC39C1"/>
    <w:rsid w:val="00DC3CC2"/>
    <w:rsid w:val="00DC6046"/>
    <w:rsid w:val="00DC75F7"/>
    <w:rsid w:val="00DC7CDB"/>
    <w:rsid w:val="00DD068C"/>
    <w:rsid w:val="00DD0946"/>
    <w:rsid w:val="00DD0BB1"/>
    <w:rsid w:val="00DD1943"/>
    <w:rsid w:val="00DD641B"/>
    <w:rsid w:val="00DE226F"/>
    <w:rsid w:val="00DE298C"/>
    <w:rsid w:val="00DE4480"/>
    <w:rsid w:val="00DE4A03"/>
    <w:rsid w:val="00DF07DC"/>
    <w:rsid w:val="00DF0840"/>
    <w:rsid w:val="00DF0DD0"/>
    <w:rsid w:val="00DF1F3B"/>
    <w:rsid w:val="00DF1FB0"/>
    <w:rsid w:val="00DF1FF0"/>
    <w:rsid w:val="00DF515F"/>
    <w:rsid w:val="00DF638A"/>
    <w:rsid w:val="00DF70B1"/>
    <w:rsid w:val="00DF75B5"/>
    <w:rsid w:val="00DF7ECD"/>
    <w:rsid w:val="00E02DB9"/>
    <w:rsid w:val="00E0348A"/>
    <w:rsid w:val="00E10202"/>
    <w:rsid w:val="00E1179B"/>
    <w:rsid w:val="00E120AF"/>
    <w:rsid w:val="00E13118"/>
    <w:rsid w:val="00E13698"/>
    <w:rsid w:val="00E13B5C"/>
    <w:rsid w:val="00E13E6F"/>
    <w:rsid w:val="00E176AD"/>
    <w:rsid w:val="00E17DE6"/>
    <w:rsid w:val="00E2109B"/>
    <w:rsid w:val="00E24CA8"/>
    <w:rsid w:val="00E256EA"/>
    <w:rsid w:val="00E35CD8"/>
    <w:rsid w:val="00E4481C"/>
    <w:rsid w:val="00E506F8"/>
    <w:rsid w:val="00E53365"/>
    <w:rsid w:val="00E56CDE"/>
    <w:rsid w:val="00E60B3C"/>
    <w:rsid w:val="00E62447"/>
    <w:rsid w:val="00E628C1"/>
    <w:rsid w:val="00E64054"/>
    <w:rsid w:val="00E65454"/>
    <w:rsid w:val="00E66430"/>
    <w:rsid w:val="00E70283"/>
    <w:rsid w:val="00E70990"/>
    <w:rsid w:val="00E70B58"/>
    <w:rsid w:val="00E71C48"/>
    <w:rsid w:val="00E7594D"/>
    <w:rsid w:val="00E775E0"/>
    <w:rsid w:val="00E776AB"/>
    <w:rsid w:val="00E82F85"/>
    <w:rsid w:val="00E83D90"/>
    <w:rsid w:val="00E842F4"/>
    <w:rsid w:val="00E86EA5"/>
    <w:rsid w:val="00E87C03"/>
    <w:rsid w:val="00E908A4"/>
    <w:rsid w:val="00E92A37"/>
    <w:rsid w:val="00E936CB"/>
    <w:rsid w:val="00E94702"/>
    <w:rsid w:val="00EA0214"/>
    <w:rsid w:val="00EA0CDB"/>
    <w:rsid w:val="00EA0FEF"/>
    <w:rsid w:val="00EA2071"/>
    <w:rsid w:val="00EA321F"/>
    <w:rsid w:val="00EA5EC4"/>
    <w:rsid w:val="00EB0546"/>
    <w:rsid w:val="00EB0B64"/>
    <w:rsid w:val="00EB4813"/>
    <w:rsid w:val="00EB4A85"/>
    <w:rsid w:val="00EB5094"/>
    <w:rsid w:val="00EB57A1"/>
    <w:rsid w:val="00EB5938"/>
    <w:rsid w:val="00EB79F3"/>
    <w:rsid w:val="00EB7F31"/>
    <w:rsid w:val="00EC0A8B"/>
    <w:rsid w:val="00EC3848"/>
    <w:rsid w:val="00EC39DE"/>
    <w:rsid w:val="00EC3AB3"/>
    <w:rsid w:val="00EC439A"/>
    <w:rsid w:val="00EC5DF8"/>
    <w:rsid w:val="00EC6876"/>
    <w:rsid w:val="00EC6948"/>
    <w:rsid w:val="00EC6F21"/>
    <w:rsid w:val="00ED074D"/>
    <w:rsid w:val="00ED0750"/>
    <w:rsid w:val="00ED0B65"/>
    <w:rsid w:val="00ED14DF"/>
    <w:rsid w:val="00ED1C5B"/>
    <w:rsid w:val="00ED52BA"/>
    <w:rsid w:val="00ED6CBB"/>
    <w:rsid w:val="00ED6DE8"/>
    <w:rsid w:val="00ED6E6F"/>
    <w:rsid w:val="00EE1159"/>
    <w:rsid w:val="00EE1AD4"/>
    <w:rsid w:val="00EE2204"/>
    <w:rsid w:val="00EE2E03"/>
    <w:rsid w:val="00EE4A7D"/>
    <w:rsid w:val="00EE6FF2"/>
    <w:rsid w:val="00EF1530"/>
    <w:rsid w:val="00EF2106"/>
    <w:rsid w:val="00EF3BAD"/>
    <w:rsid w:val="00EF451D"/>
    <w:rsid w:val="00F01FC6"/>
    <w:rsid w:val="00F05C93"/>
    <w:rsid w:val="00F063A0"/>
    <w:rsid w:val="00F10544"/>
    <w:rsid w:val="00F109D6"/>
    <w:rsid w:val="00F13666"/>
    <w:rsid w:val="00F13A9C"/>
    <w:rsid w:val="00F13B62"/>
    <w:rsid w:val="00F162BD"/>
    <w:rsid w:val="00F16339"/>
    <w:rsid w:val="00F1755F"/>
    <w:rsid w:val="00F20F58"/>
    <w:rsid w:val="00F217F8"/>
    <w:rsid w:val="00F22367"/>
    <w:rsid w:val="00F230CD"/>
    <w:rsid w:val="00F235C0"/>
    <w:rsid w:val="00F24E5B"/>
    <w:rsid w:val="00F313C2"/>
    <w:rsid w:val="00F33B31"/>
    <w:rsid w:val="00F33D39"/>
    <w:rsid w:val="00F35C8A"/>
    <w:rsid w:val="00F3603C"/>
    <w:rsid w:val="00F373F8"/>
    <w:rsid w:val="00F41BA4"/>
    <w:rsid w:val="00F4242A"/>
    <w:rsid w:val="00F42A75"/>
    <w:rsid w:val="00F433AD"/>
    <w:rsid w:val="00F440D9"/>
    <w:rsid w:val="00F4446A"/>
    <w:rsid w:val="00F45CA6"/>
    <w:rsid w:val="00F54186"/>
    <w:rsid w:val="00F56FB9"/>
    <w:rsid w:val="00F57182"/>
    <w:rsid w:val="00F6035C"/>
    <w:rsid w:val="00F61D61"/>
    <w:rsid w:val="00F61F92"/>
    <w:rsid w:val="00F62CA6"/>
    <w:rsid w:val="00F63302"/>
    <w:rsid w:val="00F659B0"/>
    <w:rsid w:val="00F714AB"/>
    <w:rsid w:val="00F72C9F"/>
    <w:rsid w:val="00F77385"/>
    <w:rsid w:val="00F82059"/>
    <w:rsid w:val="00F82CD1"/>
    <w:rsid w:val="00F832F3"/>
    <w:rsid w:val="00F83BB4"/>
    <w:rsid w:val="00F84C70"/>
    <w:rsid w:val="00F84E37"/>
    <w:rsid w:val="00F87D63"/>
    <w:rsid w:val="00F90269"/>
    <w:rsid w:val="00F95DA9"/>
    <w:rsid w:val="00F967A3"/>
    <w:rsid w:val="00F969F4"/>
    <w:rsid w:val="00F97FF0"/>
    <w:rsid w:val="00FA077A"/>
    <w:rsid w:val="00FA12F5"/>
    <w:rsid w:val="00FA4144"/>
    <w:rsid w:val="00FA7CF1"/>
    <w:rsid w:val="00FB10BD"/>
    <w:rsid w:val="00FB1BB6"/>
    <w:rsid w:val="00FB26D7"/>
    <w:rsid w:val="00FB29A9"/>
    <w:rsid w:val="00FB4118"/>
    <w:rsid w:val="00FB4F49"/>
    <w:rsid w:val="00FB65E5"/>
    <w:rsid w:val="00FB6C53"/>
    <w:rsid w:val="00FC0938"/>
    <w:rsid w:val="00FC0ED4"/>
    <w:rsid w:val="00FC235E"/>
    <w:rsid w:val="00FC471C"/>
    <w:rsid w:val="00FC4826"/>
    <w:rsid w:val="00FC48EB"/>
    <w:rsid w:val="00FC49A7"/>
    <w:rsid w:val="00FC4A98"/>
    <w:rsid w:val="00FC5DEA"/>
    <w:rsid w:val="00FC5F58"/>
    <w:rsid w:val="00FC71CF"/>
    <w:rsid w:val="00FC726B"/>
    <w:rsid w:val="00FD059D"/>
    <w:rsid w:val="00FD0FAD"/>
    <w:rsid w:val="00FD1141"/>
    <w:rsid w:val="00FD279E"/>
    <w:rsid w:val="00FD33B5"/>
    <w:rsid w:val="00FD4AFE"/>
    <w:rsid w:val="00FD4B03"/>
    <w:rsid w:val="00FD5AAA"/>
    <w:rsid w:val="00FD5AF3"/>
    <w:rsid w:val="00FD7DFE"/>
    <w:rsid w:val="00FE2F26"/>
    <w:rsid w:val="00FE3818"/>
    <w:rsid w:val="00FF00EB"/>
    <w:rsid w:val="00FF1231"/>
    <w:rsid w:val="00FF2037"/>
    <w:rsid w:val="00FF4706"/>
    <w:rsid w:val="00FF5965"/>
    <w:rsid w:val="00FF6AE8"/>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B476B"/>
  <w15:docId w15:val="{C8D0975B-CF8B-4A14-96FE-362E57F9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23ED"/>
  </w:style>
  <w:style w:type="paragraph" w:styleId="1">
    <w:name w:val="heading 1"/>
    <w:basedOn w:val="a"/>
    <w:next w:val="a"/>
    <w:qFormat/>
    <w:rsid w:val="00A0333D"/>
    <w:pPr>
      <w:keepNext/>
      <w:outlineLvl w:val="0"/>
    </w:pPr>
    <w:rPr>
      <w:sz w:val="24"/>
    </w:rPr>
  </w:style>
  <w:style w:type="paragraph" w:styleId="2">
    <w:name w:val="heading 2"/>
    <w:basedOn w:val="a"/>
    <w:next w:val="a"/>
    <w:link w:val="20"/>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link w:val="a7"/>
    <w:uiPriority w:val="99"/>
    <w:rsid w:val="00A0333D"/>
    <w:pPr>
      <w:tabs>
        <w:tab w:val="center" w:pos="4677"/>
        <w:tab w:val="right" w:pos="9355"/>
      </w:tabs>
    </w:pPr>
  </w:style>
  <w:style w:type="paragraph" w:styleId="a8">
    <w:name w:val="footer"/>
    <w:basedOn w:val="a"/>
    <w:link w:val="a9"/>
    <w:uiPriority w:val="99"/>
    <w:rsid w:val="00A0333D"/>
    <w:pPr>
      <w:tabs>
        <w:tab w:val="center" w:pos="4677"/>
        <w:tab w:val="right" w:pos="9355"/>
      </w:tabs>
    </w:pPr>
  </w:style>
  <w:style w:type="paragraph" w:customStyle="1" w:styleId="aa">
    <w:name w:val="Адр"/>
    <w:basedOn w:val="a"/>
    <w:rsid w:val="00A0333D"/>
    <w:pPr>
      <w:ind w:left="6237"/>
    </w:pPr>
    <w:rPr>
      <w:sz w:val="28"/>
    </w:rPr>
  </w:style>
  <w:style w:type="character" w:styleId="ab">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c">
    <w:name w:val="Body Text"/>
    <w:basedOn w:val="a"/>
    <w:link w:val="ad"/>
    <w:rsid w:val="00A0333D"/>
    <w:pPr>
      <w:jc w:val="both"/>
    </w:pPr>
    <w:rPr>
      <w:sz w:val="28"/>
    </w:rPr>
  </w:style>
  <w:style w:type="paragraph" w:styleId="ae">
    <w:name w:val="Balloon Text"/>
    <w:basedOn w:val="a"/>
    <w:semiHidden/>
    <w:rsid w:val="00A87046"/>
    <w:rPr>
      <w:rFonts w:ascii="Tahoma" w:hAnsi="Tahoma" w:cs="Tahoma"/>
      <w:sz w:val="16"/>
      <w:szCs w:val="16"/>
    </w:rPr>
  </w:style>
  <w:style w:type="table" w:styleId="af">
    <w:name w:val="Table Grid"/>
    <w:basedOn w:val="a1"/>
    <w:uiPriority w:val="39"/>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53314"/>
    <w:rPr>
      <w:sz w:val="28"/>
    </w:rPr>
  </w:style>
  <w:style w:type="paragraph" w:styleId="af0">
    <w:name w:val="Plain Text"/>
    <w:basedOn w:val="a"/>
    <w:link w:val="af1"/>
    <w:rsid w:val="00A53314"/>
    <w:pPr>
      <w:spacing w:line="288" w:lineRule="auto"/>
      <w:ind w:firstLine="720"/>
    </w:pPr>
    <w:rPr>
      <w:rFonts w:ascii="Courier New" w:hAnsi="Courier New" w:cs="Courier New"/>
      <w:sz w:val="24"/>
      <w:szCs w:val="24"/>
    </w:rPr>
  </w:style>
  <w:style w:type="character" w:customStyle="1" w:styleId="af1">
    <w:name w:val="Текст Знак"/>
    <w:basedOn w:val="a0"/>
    <w:link w:val="af0"/>
    <w:rsid w:val="00A53314"/>
    <w:rPr>
      <w:rFonts w:ascii="Courier New" w:hAnsi="Courier New" w:cs="Courier New"/>
      <w:sz w:val="24"/>
      <w:szCs w:val="24"/>
    </w:rPr>
  </w:style>
  <w:style w:type="paragraph" w:customStyle="1" w:styleId="ConsNonformat">
    <w:name w:val="ConsNonformat"/>
    <w:rsid w:val="00A53314"/>
    <w:pPr>
      <w:widowControl w:val="0"/>
      <w:autoSpaceDE w:val="0"/>
      <w:autoSpaceDN w:val="0"/>
      <w:adjustRightInd w:val="0"/>
    </w:pPr>
    <w:rPr>
      <w:rFonts w:ascii="Courier New" w:hAnsi="Courier New" w:cs="Courier New"/>
      <w:sz w:val="24"/>
      <w:szCs w:val="24"/>
    </w:rPr>
  </w:style>
  <w:style w:type="paragraph" w:styleId="30">
    <w:name w:val="Body Text Indent 3"/>
    <w:basedOn w:val="a"/>
    <w:link w:val="31"/>
    <w:rsid w:val="00A53314"/>
    <w:pPr>
      <w:spacing w:after="120"/>
      <w:ind w:left="283"/>
    </w:pPr>
    <w:rPr>
      <w:sz w:val="16"/>
      <w:szCs w:val="16"/>
    </w:rPr>
  </w:style>
  <w:style w:type="character" w:customStyle="1" w:styleId="31">
    <w:name w:val="Основной текст с отступом 3 Знак"/>
    <w:basedOn w:val="a0"/>
    <w:link w:val="30"/>
    <w:rsid w:val="00A53314"/>
    <w:rPr>
      <w:sz w:val="16"/>
      <w:szCs w:val="16"/>
    </w:rPr>
  </w:style>
  <w:style w:type="paragraph" w:customStyle="1" w:styleId="ConsNormal">
    <w:name w:val="ConsNormal"/>
    <w:rsid w:val="00A53314"/>
    <w:pPr>
      <w:widowControl w:val="0"/>
      <w:autoSpaceDE w:val="0"/>
      <w:autoSpaceDN w:val="0"/>
      <w:adjustRightInd w:val="0"/>
      <w:ind w:firstLine="720"/>
    </w:pPr>
    <w:rPr>
      <w:rFonts w:ascii="Arial" w:hAnsi="Arial" w:cs="Arial"/>
      <w:sz w:val="24"/>
      <w:szCs w:val="24"/>
    </w:rPr>
  </w:style>
  <w:style w:type="paragraph" w:customStyle="1" w:styleId="formattexttopleveltext">
    <w:name w:val="formattext topleveltext"/>
    <w:basedOn w:val="a"/>
    <w:rsid w:val="00A53314"/>
    <w:pPr>
      <w:spacing w:before="100" w:beforeAutospacing="1" w:after="100" w:afterAutospacing="1"/>
    </w:pPr>
    <w:rPr>
      <w:sz w:val="24"/>
      <w:szCs w:val="24"/>
    </w:rPr>
  </w:style>
  <w:style w:type="table" w:customStyle="1" w:styleId="11">
    <w:name w:val="Сетка таблицы1"/>
    <w:basedOn w:val="a1"/>
    <w:next w:val="af"/>
    <w:uiPriority w:val="59"/>
    <w:rsid w:val="00A53314"/>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A53314"/>
    <w:pPr>
      <w:ind w:left="720"/>
      <w:contextualSpacing/>
    </w:pPr>
  </w:style>
  <w:style w:type="paragraph" w:customStyle="1" w:styleId="ConsPlusNormal">
    <w:name w:val="ConsPlusNormal"/>
    <w:link w:val="ConsPlusNormal0"/>
    <w:rsid w:val="00F45CA6"/>
    <w:pPr>
      <w:widowControl w:val="0"/>
      <w:autoSpaceDE w:val="0"/>
      <w:autoSpaceDN w:val="0"/>
    </w:pPr>
    <w:rPr>
      <w:rFonts w:ascii="Calibri" w:hAnsi="Calibri" w:cs="Calibri"/>
      <w:sz w:val="22"/>
    </w:rPr>
  </w:style>
  <w:style w:type="paragraph" w:customStyle="1" w:styleId="Default">
    <w:name w:val="Default"/>
    <w:rsid w:val="00F45CA6"/>
    <w:pPr>
      <w:autoSpaceDE w:val="0"/>
      <w:autoSpaceDN w:val="0"/>
      <w:adjustRightInd w:val="0"/>
    </w:pPr>
    <w:rPr>
      <w:rFonts w:eastAsia="Calibri"/>
      <w:color w:val="000000"/>
      <w:sz w:val="24"/>
      <w:szCs w:val="24"/>
    </w:rPr>
  </w:style>
  <w:style w:type="paragraph" w:styleId="af3">
    <w:name w:val="Intense Quote"/>
    <w:basedOn w:val="a"/>
    <w:next w:val="a"/>
    <w:link w:val="af4"/>
    <w:uiPriority w:val="30"/>
    <w:qFormat/>
    <w:rsid w:val="00E775E0"/>
    <w:pPr>
      <w:widowControl w:val="0"/>
      <w:pBdr>
        <w:bottom w:val="single" w:sz="4" w:space="4" w:color="4F81BD" w:themeColor="accent1"/>
      </w:pBdr>
      <w:autoSpaceDE w:val="0"/>
      <w:autoSpaceDN w:val="0"/>
      <w:adjustRightInd w:val="0"/>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E775E0"/>
    <w:rPr>
      <w:b/>
      <w:bCs/>
      <w:i/>
      <w:iCs/>
      <w:color w:val="4F81BD" w:themeColor="accent1"/>
    </w:rPr>
  </w:style>
  <w:style w:type="paragraph" w:customStyle="1" w:styleId="ConsPlusNonformat">
    <w:name w:val="ConsPlusNonformat"/>
    <w:rsid w:val="00B62940"/>
    <w:pPr>
      <w:widowControl w:val="0"/>
      <w:autoSpaceDE w:val="0"/>
      <w:autoSpaceDN w:val="0"/>
    </w:pPr>
    <w:rPr>
      <w:rFonts w:ascii="Courier New" w:hAnsi="Courier New" w:cs="Courier New"/>
    </w:rPr>
  </w:style>
  <w:style w:type="character" w:customStyle="1" w:styleId="ConsPlusNormal0">
    <w:name w:val="ConsPlusNormal Знак"/>
    <w:link w:val="ConsPlusNormal"/>
    <w:locked/>
    <w:rsid w:val="00122E5B"/>
    <w:rPr>
      <w:rFonts w:ascii="Calibri" w:hAnsi="Calibri" w:cs="Calibri"/>
      <w:sz w:val="22"/>
    </w:rPr>
  </w:style>
  <w:style w:type="paragraph" w:styleId="af5">
    <w:name w:val="Normal (Web)"/>
    <w:aliases w:val="Обычный (Web)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af6"/>
    <w:uiPriority w:val="99"/>
    <w:unhideWhenUsed/>
    <w:rsid w:val="00C200C6"/>
    <w:pPr>
      <w:spacing w:before="100" w:beforeAutospacing="1" w:after="100" w:afterAutospacing="1"/>
    </w:pPr>
    <w:rPr>
      <w:sz w:val="24"/>
      <w:szCs w:val="24"/>
    </w:rPr>
  </w:style>
  <w:style w:type="character" w:customStyle="1" w:styleId="af7">
    <w:name w:val="Основной текст_"/>
    <w:basedOn w:val="a0"/>
    <w:link w:val="12"/>
    <w:rsid w:val="00B43979"/>
  </w:style>
  <w:style w:type="character" w:customStyle="1" w:styleId="40">
    <w:name w:val="Заголовок №4_"/>
    <w:basedOn w:val="a0"/>
    <w:link w:val="41"/>
    <w:rsid w:val="00B43979"/>
    <w:rPr>
      <w:b/>
      <w:bCs/>
    </w:rPr>
  </w:style>
  <w:style w:type="paragraph" w:customStyle="1" w:styleId="12">
    <w:name w:val="Основной текст1"/>
    <w:basedOn w:val="a"/>
    <w:link w:val="af7"/>
    <w:rsid w:val="00B43979"/>
    <w:pPr>
      <w:widowControl w:val="0"/>
      <w:ind w:firstLine="400"/>
    </w:pPr>
  </w:style>
  <w:style w:type="paragraph" w:customStyle="1" w:styleId="41">
    <w:name w:val="Заголовок №4"/>
    <w:basedOn w:val="a"/>
    <w:link w:val="40"/>
    <w:rsid w:val="00B43979"/>
    <w:pPr>
      <w:widowControl w:val="0"/>
      <w:ind w:firstLine="720"/>
      <w:outlineLvl w:val="3"/>
    </w:pPr>
    <w:rPr>
      <w:b/>
      <w:bCs/>
    </w:rPr>
  </w:style>
  <w:style w:type="character" w:customStyle="1" w:styleId="af6">
    <w:name w:val="Обычный (Интернет) Знак"/>
    <w:aliases w:val="Обычный (Web)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f5"/>
    <w:uiPriority w:val="99"/>
    <w:locked/>
    <w:rsid w:val="00634150"/>
    <w:rPr>
      <w:sz w:val="24"/>
      <w:szCs w:val="24"/>
    </w:rPr>
  </w:style>
  <w:style w:type="table" w:customStyle="1" w:styleId="28">
    <w:name w:val="Сетка таблицы28"/>
    <w:basedOn w:val="a1"/>
    <w:next w:val="af"/>
    <w:uiPriority w:val="39"/>
    <w:rsid w:val="00634150"/>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8"/>
    <w:uiPriority w:val="99"/>
    <w:rsid w:val="00AF0E5C"/>
  </w:style>
  <w:style w:type="character" w:styleId="af8">
    <w:name w:val="Strong"/>
    <w:basedOn w:val="a0"/>
    <w:uiPriority w:val="22"/>
    <w:qFormat/>
    <w:rsid w:val="002E57B0"/>
    <w:rPr>
      <w:b/>
      <w:bCs/>
    </w:rPr>
  </w:style>
  <w:style w:type="paragraph" w:customStyle="1" w:styleId="richfactdown-paragraph">
    <w:name w:val="richfactdown-paragraph"/>
    <w:basedOn w:val="a"/>
    <w:rsid w:val="00D37A84"/>
    <w:pPr>
      <w:spacing w:before="100" w:beforeAutospacing="1" w:after="100" w:afterAutospacing="1"/>
    </w:pPr>
    <w:rPr>
      <w:sz w:val="24"/>
      <w:szCs w:val="24"/>
    </w:rPr>
  </w:style>
  <w:style w:type="character" w:customStyle="1" w:styleId="21">
    <w:name w:val="Основной текст (2)_"/>
    <w:basedOn w:val="a0"/>
    <w:link w:val="22"/>
    <w:rsid w:val="004E3B35"/>
    <w:rPr>
      <w:i/>
      <w:iCs/>
    </w:rPr>
  </w:style>
  <w:style w:type="character" w:customStyle="1" w:styleId="af9">
    <w:name w:val="Подпись к таблице_"/>
    <w:basedOn w:val="a0"/>
    <w:link w:val="afa"/>
    <w:rsid w:val="004E3B35"/>
  </w:style>
  <w:style w:type="character" w:customStyle="1" w:styleId="afb">
    <w:name w:val="Другое_"/>
    <w:basedOn w:val="a0"/>
    <w:link w:val="afc"/>
    <w:rsid w:val="004E3B35"/>
  </w:style>
  <w:style w:type="paragraph" w:customStyle="1" w:styleId="22">
    <w:name w:val="Основной текст (2)"/>
    <w:basedOn w:val="a"/>
    <w:link w:val="21"/>
    <w:rsid w:val="004E3B35"/>
    <w:pPr>
      <w:widowControl w:val="0"/>
      <w:spacing w:line="331" w:lineRule="auto"/>
      <w:ind w:firstLine="450"/>
    </w:pPr>
    <w:rPr>
      <w:i/>
      <w:iCs/>
    </w:rPr>
  </w:style>
  <w:style w:type="paragraph" w:customStyle="1" w:styleId="afa">
    <w:name w:val="Подпись к таблице"/>
    <w:basedOn w:val="a"/>
    <w:link w:val="af9"/>
    <w:rsid w:val="004E3B35"/>
    <w:pPr>
      <w:widowControl w:val="0"/>
    </w:pPr>
  </w:style>
  <w:style w:type="paragraph" w:customStyle="1" w:styleId="afc">
    <w:name w:val="Другое"/>
    <w:basedOn w:val="a"/>
    <w:link w:val="afb"/>
    <w:rsid w:val="004E3B35"/>
    <w:pPr>
      <w:widowControl w:val="0"/>
      <w:ind w:firstLine="400"/>
    </w:pPr>
  </w:style>
  <w:style w:type="character" w:customStyle="1" w:styleId="afd">
    <w:name w:val="Сноска_"/>
    <w:basedOn w:val="a0"/>
    <w:link w:val="afe"/>
    <w:rsid w:val="00AC5BDD"/>
  </w:style>
  <w:style w:type="paragraph" w:customStyle="1" w:styleId="afe">
    <w:name w:val="Сноска"/>
    <w:basedOn w:val="a"/>
    <w:link w:val="afd"/>
    <w:rsid w:val="00AC5BDD"/>
    <w:pPr>
      <w:widowControl w:val="0"/>
    </w:pPr>
    <w:rPr>
      <w:shd w:val="clear" w:color="auto" w:fill="FFFFFF"/>
    </w:rPr>
  </w:style>
  <w:style w:type="table" w:customStyle="1" w:styleId="23">
    <w:name w:val="Сетка таблицы2"/>
    <w:basedOn w:val="a1"/>
    <w:next w:val="af"/>
    <w:uiPriority w:val="39"/>
    <w:rsid w:val="00704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Приложение"/>
    <w:basedOn w:val="a"/>
    <w:link w:val="aff0"/>
    <w:qFormat/>
    <w:rsid w:val="00704186"/>
    <w:pPr>
      <w:overflowPunct w:val="0"/>
      <w:autoSpaceDE w:val="0"/>
      <w:autoSpaceDN w:val="0"/>
      <w:adjustRightInd w:val="0"/>
      <w:ind w:right="-1" w:firstLine="6663"/>
      <w:jc w:val="center"/>
      <w:textAlignment w:val="baseline"/>
      <w:outlineLvl w:val="0"/>
    </w:pPr>
    <w:rPr>
      <w:b/>
      <w:spacing w:val="-10"/>
      <w:kern w:val="28"/>
      <w:sz w:val="28"/>
      <w:szCs w:val="56"/>
    </w:rPr>
  </w:style>
  <w:style w:type="character" w:customStyle="1" w:styleId="aff0">
    <w:name w:val="Приложение Знак"/>
    <w:basedOn w:val="a0"/>
    <w:link w:val="aff"/>
    <w:rsid w:val="00704186"/>
    <w:rPr>
      <w:b/>
      <w:spacing w:val="-10"/>
      <w:kern w:val="28"/>
      <w:sz w:val="28"/>
      <w:szCs w:val="56"/>
    </w:rPr>
  </w:style>
  <w:style w:type="character" w:styleId="aff1">
    <w:name w:val="FollowedHyperlink"/>
    <w:basedOn w:val="a0"/>
    <w:uiPriority w:val="99"/>
    <w:semiHidden/>
    <w:unhideWhenUsed/>
    <w:rsid w:val="00960229"/>
    <w:rPr>
      <w:color w:val="800080" w:themeColor="followedHyperlink"/>
      <w:u w:val="single"/>
    </w:rPr>
  </w:style>
  <w:style w:type="character" w:customStyle="1" w:styleId="24">
    <w:name w:val="Колонтитул (2)_"/>
    <w:basedOn w:val="a0"/>
    <w:link w:val="25"/>
    <w:rsid w:val="00035B18"/>
  </w:style>
  <w:style w:type="paragraph" w:customStyle="1" w:styleId="25">
    <w:name w:val="Колонтитул (2)"/>
    <w:basedOn w:val="a"/>
    <w:link w:val="24"/>
    <w:rsid w:val="00035B18"/>
    <w:pPr>
      <w:widowControl w:val="0"/>
    </w:pPr>
  </w:style>
  <w:style w:type="character" w:customStyle="1" w:styleId="a7">
    <w:name w:val="Верхний колонтитул Знак"/>
    <w:basedOn w:val="a0"/>
    <w:link w:val="a6"/>
    <w:uiPriority w:val="99"/>
    <w:rsid w:val="00EC439A"/>
  </w:style>
  <w:style w:type="character" w:styleId="aff2">
    <w:name w:val="annotation reference"/>
    <w:basedOn w:val="a0"/>
    <w:semiHidden/>
    <w:unhideWhenUsed/>
    <w:rsid w:val="0004646B"/>
    <w:rPr>
      <w:sz w:val="16"/>
      <w:szCs w:val="16"/>
    </w:rPr>
  </w:style>
  <w:style w:type="paragraph" w:styleId="aff3">
    <w:name w:val="annotation text"/>
    <w:basedOn w:val="a"/>
    <w:link w:val="aff4"/>
    <w:semiHidden/>
    <w:unhideWhenUsed/>
    <w:rsid w:val="0004646B"/>
  </w:style>
  <w:style w:type="character" w:customStyle="1" w:styleId="aff4">
    <w:name w:val="Текст примечания Знак"/>
    <w:basedOn w:val="a0"/>
    <w:link w:val="aff3"/>
    <w:semiHidden/>
    <w:rsid w:val="0004646B"/>
  </w:style>
  <w:style w:type="paragraph" w:styleId="aff5">
    <w:name w:val="annotation subject"/>
    <w:basedOn w:val="aff3"/>
    <w:next w:val="aff3"/>
    <w:link w:val="aff6"/>
    <w:semiHidden/>
    <w:unhideWhenUsed/>
    <w:rsid w:val="0004646B"/>
    <w:rPr>
      <w:b/>
      <w:bCs/>
    </w:rPr>
  </w:style>
  <w:style w:type="character" w:customStyle="1" w:styleId="aff6">
    <w:name w:val="Тема примечания Знак"/>
    <w:basedOn w:val="aff4"/>
    <w:link w:val="aff5"/>
    <w:semiHidden/>
    <w:rsid w:val="0004646B"/>
    <w:rPr>
      <w:b/>
      <w:bCs/>
    </w:rPr>
  </w:style>
  <w:style w:type="character" w:customStyle="1" w:styleId="ad">
    <w:name w:val="Основной текст Знак"/>
    <w:basedOn w:val="a0"/>
    <w:link w:val="ac"/>
    <w:rsid w:val="000C4F5F"/>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6473">
      <w:bodyDiv w:val="1"/>
      <w:marLeft w:val="0"/>
      <w:marRight w:val="0"/>
      <w:marTop w:val="0"/>
      <w:marBottom w:val="0"/>
      <w:divBdr>
        <w:top w:val="none" w:sz="0" w:space="0" w:color="auto"/>
        <w:left w:val="none" w:sz="0" w:space="0" w:color="auto"/>
        <w:bottom w:val="none" w:sz="0" w:space="0" w:color="auto"/>
        <w:right w:val="none" w:sz="0" w:space="0" w:color="auto"/>
      </w:divBdr>
    </w:div>
    <w:div w:id="373622833">
      <w:bodyDiv w:val="1"/>
      <w:marLeft w:val="0"/>
      <w:marRight w:val="0"/>
      <w:marTop w:val="0"/>
      <w:marBottom w:val="0"/>
      <w:divBdr>
        <w:top w:val="none" w:sz="0" w:space="0" w:color="auto"/>
        <w:left w:val="none" w:sz="0" w:space="0" w:color="auto"/>
        <w:bottom w:val="none" w:sz="0" w:space="0" w:color="auto"/>
        <w:right w:val="none" w:sz="0" w:space="0" w:color="auto"/>
      </w:divBdr>
    </w:div>
    <w:div w:id="460073321">
      <w:bodyDiv w:val="1"/>
      <w:marLeft w:val="0"/>
      <w:marRight w:val="0"/>
      <w:marTop w:val="0"/>
      <w:marBottom w:val="0"/>
      <w:divBdr>
        <w:top w:val="none" w:sz="0" w:space="0" w:color="auto"/>
        <w:left w:val="none" w:sz="0" w:space="0" w:color="auto"/>
        <w:bottom w:val="none" w:sz="0" w:space="0" w:color="auto"/>
        <w:right w:val="none" w:sz="0" w:space="0" w:color="auto"/>
      </w:divBdr>
    </w:div>
    <w:div w:id="742944980">
      <w:bodyDiv w:val="1"/>
      <w:marLeft w:val="0"/>
      <w:marRight w:val="0"/>
      <w:marTop w:val="0"/>
      <w:marBottom w:val="0"/>
      <w:divBdr>
        <w:top w:val="none" w:sz="0" w:space="0" w:color="auto"/>
        <w:left w:val="none" w:sz="0" w:space="0" w:color="auto"/>
        <w:bottom w:val="none" w:sz="0" w:space="0" w:color="auto"/>
        <w:right w:val="none" w:sz="0" w:space="0" w:color="auto"/>
      </w:divBdr>
    </w:div>
    <w:div w:id="865867434">
      <w:bodyDiv w:val="1"/>
      <w:marLeft w:val="0"/>
      <w:marRight w:val="0"/>
      <w:marTop w:val="0"/>
      <w:marBottom w:val="0"/>
      <w:divBdr>
        <w:top w:val="none" w:sz="0" w:space="0" w:color="auto"/>
        <w:left w:val="none" w:sz="0" w:space="0" w:color="auto"/>
        <w:bottom w:val="none" w:sz="0" w:space="0" w:color="auto"/>
        <w:right w:val="none" w:sz="0" w:space="0" w:color="auto"/>
      </w:divBdr>
    </w:div>
    <w:div w:id="867261103">
      <w:bodyDiv w:val="1"/>
      <w:marLeft w:val="0"/>
      <w:marRight w:val="0"/>
      <w:marTop w:val="0"/>
      <w:marBottom w:val="0"/>
      <w:divBdr>
        <w:top w:val="none" w:sz="0" w:space="0" w:color="auto"/>
        <w:left w:val="none" w:sz="0" w:space="0" w:color="auto"/>
        <w:bottom w:val="none" w:sz="0" w:space="0" w:color="auto"/>
        <w:right w:val="none" w:sz="0" w:space="0" w:color="auto"/>
      </w:divBdr>
    </w:div>
    <w:div w:id="869297739">
      <w:bodyDiv w:val="1"/>
      <w:marLeft w:val="0"/>
      <w:marRight w:val="0"/>
      <w:marTop w:val="0"/>
      <w:marBottom w:val="0"/>
      <w:divBdr>
        <w:top w:val="none" w:sz="0" w:space="0" w:color="auto"/>
        <w:left w:val="none" w:sz="0" w:space="0" w:color="auto"/>
        <w:bottom w:val="none" w:sz="0" w:space="0" w:color="auto"/>
        <w:right w:val="none" w:sz="0" w:space="0" w:color="auto"/>
      </w:divBdr>
    </w:div>
    <w:div w:id="939678922">
      <w:bodyDiv w:val="1"/>
      <w:marLeft w:val="0"/>
      <w:marRight w:val="0"/>
      <w:marTop w:val="0"/>
      <w:marBottom w:val="0"/>
      <w:divBdr>
        <w:top w:val="none" w:sz="0" w:space="0" w:color="auto"/>
        <w:left w:val="none" w:sz="0" w:space="0" w:color="auto"/>
        <w:bottom w:val="none" w:sz="0" w:space="0" w:color="auto"/>
        <w:right w:val="none" w:sz="0" w:space="0" w:color="auto"/>
      </w:divBdr>
    </w:div>
    <w:div w:id="966353124">
      <w:bodyDiv w:val="1"/>
      <w:marLeft w:val="0"/>
      <w:marRight w:val="0"/>
      <w:marTop w:val="0"/>
      <w:marBottom w:val="0"/>
      <w:divBdr>
        <w:top w:val="none" w:sz="0" w:space="0" w:color="auto"/>
        <w:left w:val="none" w:sz="0" w:space="0" w:color="auto"/>
        <w:bottom w:val="none" w:sz="0" w:space="0" w:color="auto"/>
        <w:right w:val="none" w:sz="0" w:space="0" w:color="auto"/>
      </w:divBdr>
    </w:div>
    <w:div w:id="996611144">
      <w:bodyDiv w:val="1"/>
      <w:marLeft w:val="0"/>
      <w:marRight w:val="0"/>
      <w:marTop w:val="0"/>
      <w:marBottom w:val="0"/>
      <w:divBdr>
        <w:top w:val="none" w:sz="0" w:space="0" w:color="auto"/>
        <w:left w:val="none" w:sz="0" w:space="0" w:color="auto"/>
        <w:bottom w:val="none" w:sz="0" w:space="0" w:color="auto"/>
        <w:right w:val="none" w:sz="0" w:space="0" w:color="auto"/>
      </w:divBdr>
    </w:div>
    <w:div w:id="1078743554">
      <w:bodyDiv w:val="1"/>
      <w:marLeft w:val="0"/>
      <w:marRight w:val="0"/>
      <w:marTop w:val="0"/>
      <w:marBottom w:val="0"/>
      <w:divBdr>
        <w:top w:val="none" w:sz="0" w:space="0" w:color="auto"/>
        <w:left w:val="none" w:sz="0" w:space="0" w:color="auto"/>
        <w:bottom w:val="none" w:sz="0" w:space="0" w:color="auto"/>
        <w:right w:val="none" w:sz="0" w:space="0" w:color="auto"/>
      </w:divBdr>
    </w:div>
    <w:div w:id="1483614814">
      <w:bodyDiv w:val="1"/>
      <w:marLeft w:val="0"/>
      <w:marRight w:val="0"/>
      <w:marTop w:val="0"/>
      <w:marBottom w:val="0"/>
      <w:divBdr>
        <w:top w:val="none" w:sz="0" w:space="0" w:color="auto"/>
        <w:left w:val="none" w:sz="0" w:space="0" w:color="auto"/>
        <w:bottom w:val="none" w:sz="0" w:space="0" w:color="auto"/>
        <w:right w:val="none" w:sz="0" w:space="0" w:color="auto"/>
      </w:divBdr>
    </w:div>
    <w:div w:id="1510170349">
      <w:bodyDiv w:val="1"/>
      <w:marLeft w:val="0"/>
      <w:marRight w:val="0"/>
      <w:marTop w:val="0"/>
      <w:marBottom w:val="0"/>
      <w:divBdr>
        <w:top w:val="none" w:sz="0" w:space="0" w:color="auto"/>
        <w:left w:val="none" w:sz="0" w:space="0" w:color="auto"/>
        <w:bottom w:val="none" w:sz="0" w:space="0" w:color="auto"/>
        <w:right w:val="none" w:sz="0" w:space="0" w:color="auto"/>
      </w:divBdr>
    </w:div>
    <w:div w:id="1532524781">
      <w:bodyDiv w:val="1"/>
      <w:marLeft w:val="0"/>
      <w:marRight w:val="0"/>
      <w:marTop w:val="0"/>
      <w:marBottom w:val="0"/>
      <w:divBdr>
        <w:top w:val="none" w:sz="0" w:space="0" w:color="auto"/>
        <w:left w:val="none" w:sz="0" w:space="0" w:color="auto"/>
        <w:bottom w:val="none" w:sz="0" w:space="0" w:color="auto"/>
        <w:right w:val="none" w:sz="0" w:space="0" w:color="auto"/>
      </w:divBdr>
    </w:div>
    <w:div w:id="1548026760">
      <w:bodyDiv w:val="1"/>
      <w:marLeft w:val="0"/>
      <w:marRight w:val="0"/>
      <w:marTop w:val="0"/>
      <w:marBottom w:val="0"/>
      <w:divBdr>
        <w:top w:val="none" w:sz="0" w:space="0" w:color="auto"/>
        <w:left w:val="none" w:sz="0" w:space="0" w:color="auto"/>
        <w:bottom w:val="none" w:sz="0" w:space="0" w:color="auto"/>
        <w:right w:val="none" w:sz="0" w:space="0" w:color="auto"/>
      </w:divBdr>
    </w:div>
    <w:div w:id="1558199622">
      <w:bodyDiv w:val="1"/>
      <w:marLeft w:val="0"/>
      <w:marRight w:val="0"/>
      <w:marTop w:val="0"/>
      <w:marBottom w:val="0"/>
      <w:divBdr>
        <w:top w:val="none" w:sz="0" w:space="0" w:color="auto"/>
        <w:left w:val="none" w:sz="0" w:space="0" w:color="auto"/>
        <w:bottom w:val="none" w:sz="0" w:space="0" w:color="auto"/>
        <w:right w:val="none" w:sz="0" w:space="0" w:color="auto"/>
      </w:divBdr>
    </w:div>
    <w:div w:id="1922137915">
      <w:bodyDiv w:val="1"/>
      <w:marLeft w:val="0"/>
      <w:marRight w:val="0"/>
      <w:marTop w:val="0"/>
      <w:marBottom w:val="0"/>
      <w:divBdr>
        <w:top w:val="none" w:sz="0" w:space="0" w:color="auto"/>
        <w:left w:val="none" w:sz="0" w:space="0" w:color="auto"/>
        <w:bottom w:val="none" w:sz="0" w:space="0" w:color="auto"/>
        <w:right w:val="none" w:sz="0" w:space="0" w:color="auto"/>
      </w:divBdr>
    </w:div>
    <w:div w:id="20482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A9006-9856-44CC-A015-D8F48D296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новый-шаблон.dotx</Template>
  <TotalTime>39</TotalTime>
  <Pages>1</Pages>
  <Words>379</Words>
  <Characters>2162</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Reanimator Extreme Edition</Company>
  <LinksUpToDate>false</LinksUpToDate>
  <CharactersWithSpaces>2536</CharactersWithSpaces>
  <SharedDoc>false</SharedDoc>
  <HLinks>
    <vt:vector size="12" baseType="variant">
      <vt:variant>
        <vt:i4>8061012</vt:i4>
      </vt:variant>
      <vt:variant>
        <vt:i4>3</vt:i4>
      </vt:variant>
      <vt:variant>
        <vt:i4>0</vt:i4>
      </vt:variant>
      <vt:variant>
        <vt:i4>5</vt:i4>
      </vt:variant>
      <vt:variant>
        <vt:lpwstr>mailto:mpt@tatar.ru</vt:lpwstr>
      </vt:variant>
      <vt:variant>
        <vt:lpwstr/>
      </vt:variant>
      <vt:variant>
        <vt:i4>8061012</vt:i4>
      </vt:variant>
      <vt:variant>
        <vt:i4>0</vt:i4>
      </vt:variant>
      <vt:variant>
        <vt:i4>0</vt:i4>
      </vt:variant>
      <vt:variant>
        <vt:i4>5</vt:i4>
      </vt:variant>
      <vt:variant>
        <vt:lpwstr>mailto:mpt@tatar.ru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оО</cp:lastModifiedBy>
  <cp:revision>12</cp:revision>
  <cp:lastPrinted>2024-12-12T13:42:00Z</cp:lastPrinted>
  <dcterms:created xsi:type="dcterms:W3CDTF">2024-12-11T08:11:00Z</dcterms:created>
  <dcterms:modified xsi:type="dcterms:W3CDTF">2025-01-31T08:09:00Z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