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E7E8C5" w14:textId="77777777" w:rsidR="004E3B35" w:rsidRDefault="00845F42" w:rsidP="00247E4D">
      <w:pPr>
        <w:pStyle w:val="12"/>
        <w:ind w:firstLine="567"/>
        <w:jc w:val="center"/>
        <w:rPr>
          <w:bCs/>
          <w:sz w:val="24"/>
          <w:szCs w:val="24"/>
        </w:rPr>
      </w:pPr>
      <w:r w:rsidRPr="005B106C">
        <w:rPr>
          <w:bCs/>
          <w:sz w:val="24"/>
          <w:szCs w:val="24"/>
        </w:rPr>
        <w:t>Заявка</w:t>
      </w:r>
    </w:p>
    <w:p w14:paraId="5DD9AAB3" w14:textId="77777777" w:rsidR="00FD5AAA" w:rsidRPr="00FD5AAA" w:rsidRDefault="00FD5AAA" w:rsidP="00247E4D">
      <w:pPr>
        <w:pStyle w:val="12"/>
        <w:ind w:firstLine="567"/>
        <w:jc w:val="center"/>
        <w:rPr>
          <w:bCs/>
          <w:sz w:val="10"/>
          <w:szCs w:val="10"/>
        </w:rPr>
      </w:pPr>
    </w:p>
    <w:p w14:paraId="02768CD7" w14:textId="0031E215" w:rsidR="00BA5D36" w:rsidRDefault="004E3B35" w:rsidP="00247E4D">
      <w:pPr>
        <w:pStyle w:val="12"/>
        <w:ind w:firstLine="567"/>
        <w:jc w:val="both"/>
        <w:rPr>
          <w:bCs/>
          <w:sz w:val="24"/>
          <w:szCs w:val="24"/>
        </w:rPr>
      </w:pPr>
      <w:r w:rsidRPr="005B106C">
        <w:rPr>
          <w:bCs/>
          <w:sz w:val="24"/>
          <w:szCs w:val="24"/>
        </w:rPr>
        <w:t>Ознакомившись с условиями Порядка</w:t>
      </w:r>
      <w:r w:rsidR="00BA5D36">
        <w:rPr>
          <w:bCs/>
          <w:sz w:val="24"/>
          <w:szCs w:val="24"/>
        </w:rPr>
        <w:t xml:space="preserve"> реализации мер поддержки по отдельным направлениям регионального проекта «Повышение производительности труда на предприятиях Республики Татарстан» (далее – Региональная поддержка)</w:t>
      </w:r>
    </w:p>
    <w:p w14:paraId="1905D898" w14:textId="77777777" w:rsidR="00BA5D36" w:rsidRPr="005B106C" w:rsidRDefault="00BA5D36" w:rsidP="00247E4D">
      <w:pPr>
        <w:pStyle w:val="12"/>
        <w:ind w:firstLine="567"/>
        <w:jc w:val="both"/>
        <w:rPr>
          <w:bCs/>
          <w:sz w:val="24"/>
          <w:szCs w:val="24"/>
        </w:rPr>
      </w:pPr>
    </w:p>
    <w:p w14:paraId="1052F373" w14:textId="77777777" w:rsidR="004E3B35" w:rsidRPr="005B106C" w:rsidRDefault="004E3B35" w:rsidP="00247E4D">
      <w:pPr>
        <w:pStyle w:val="22"/>
        <w:pBdr>
          <w:top w:val="single" w:sz="4" w:space="0" w:color="auto"/>
        </w:pBdr>
        <w:spacing w:line="240" w:lineRule="auto"/>
        <w:ind w:firstLine="567"/>
        <w:jc w:val="center"/>
        <w:rPr>
          <w:sz w:val="24"/>
          <w:szCs w:val="24"/>
        </w:rPr>
      </w:pPr>
      <w:r w:rsidRPr="005B106C">
        <w:rPr>
          <w:sz w:val="24"/>
          <w:szCs w:val="24"/>
        </w:rPr>
        <w:t>(наименование заявителя)</w:t>
      </w:r>
    </w:p>
    <w:p w14:paraId="59523E0B" w14:textId="77777777" w:rsidR="007F6295" w:rsidRPr="005B106C" w:rsidRDefault="004E3B35" w:rsidP="00247E4D">
      <w:pPr>
        <w:pStyle w:val="12"/>
        <w:ind w:firstLine="567"/>
        <w:jc w:val="both"/>
        <w:rPr>
          <w:bCs/>
          <w:sz w:val="24"/>
          <w:szCs w:val="24"/>
        </w:rPr>
      </w:pPr>
      <w:r w:rsidRPr="005B106C">
        <w:rPr>
          <w:bCs/>
          <w:sz w:val="24"/>
          <w:szCs w:val="24"/>
        </w:rPr>
        <w:t>в лице, _____________________________________________________________</w:t>
      </w:r>
      <w:r w:rsidR="007F6295" w:rsidRPr="005B106C">
        <w:rPr>
          <w:bCs/>
          <w:sz w:val="24"/>
          <w:szCs w:val="24"/>
        </w:rPr>
        <w:t>_</w:t>
      </w:r>
      <w:r w:rsidR="00DE226F" w:rsidRPr="005B106C">
        <w:rPr>
          <w:bCs/>
          <w:sz w:val="24"/>
          <w:szCs w:val="24"/>
        </w:rPr>
        <w:t>___________</w:t>
      </w:r>
    </w:p>
    <w:p w14:paraId="43231FD6" w14:textId="77777777" w:rsidR="00DE226F" w:rsidRPr="005B106C" w:rsidRDefault="004E3B35" w:rsidP="00247E4D">
      <w:pPr>
        <w:pStyle w:val="22"/>
        <w:spacing w:line="240" w:lineRule="auto"/>
        <w:ind w:firstLine="567"/>
        <w:jc w:val="center"/>
        <w:rPr>
          <w:sz w:val="24"/>
          <w:szCs w:val="24"/>
        </w:rPr>
      </w:pPr>
      <w:r w:rsidRPr="005B106C">
        <w:rPr>
          <w:sz w:val="24"/>
          <w:szCs w:val="24"/>
        </w:rPr>
        <w:t xml:space="preserve">(Ф.И.О. руководителя </w:t>
      </w:r>
      <w:r w:rsidR="007F6295" w:rsidRPr="005B106C">
        <w:rPr>
          <w:sz w:val="24"/>
          <w:szCs w:val="24"/>
        </w:rPr>
        <w:t>з</w:t>
      </w:r>
      <w:r w:rsidRPr="005B106C">
        <w:rPr>
          <w:sz w:val="24"/>
          <w:szCs w:val="24"/>
        </w:rPr>
        <w:t xml:space="preserve">аявителя или иного лица в случае, если заявка подписывается </w:t>
      </w:r>
    </w:p>
    <w:p w14:paraId="3589278A" w14:textId="77777777" w:rsidR="004E3B35" w:rsidRPr="005B106C" w:rsidRDefault="004E3B35" w:rsidP="00247E4D">
      <w:pPr>
        <w:pStyle w:val="22"/>
        <w:spacing w:line="240" w:lineRule="auto"/>
        <w:ind w:firstLine="567"/>
        <w:jc w:val="center"/>
        <w:rPr>
          <w:sz w:val="24"/>
          <w:szCs w:val="24"/>
        </w:rPr>
      </w:pPr>
      <w:r w:rsidRPr="005B106C">
        <w:rPr>
          <w:sz w:val="24"/>
          <w:szCs w:val="24"/>
        </w:rPr>
        <w:t>иным лицом)</w:t>
      </w:r>
    </w:p>
    <w:p w14:paraId="69BEA7F5" w14:textId="77777777" w:rsidR="008C0157" w:rsidRPr="005B106C" w:rsidRDefault="004E3B35" w:rsidP="000E2DE6">
      <w:pPr>
        <w:pStyle w:val="12"/>
        <w:ind w:firstLine="567"/>
        <w:jc w:val="both"/>
        <w:rPr>
          <w:bCs/>
          <w:sz w:val="24"/>
          <w:szCs w:val="24"/>
        </w:rPr>
      </w:pPr>
      <w:r w:rsidRPr="005B106C">
        <w:rPr>
          <w:bCs/>
          <w:sz w:val="24"/>
          <w:szCs w:val="24"/>
        </w:rPr>
        <w:t>действующего на основании</w:t>
      </w:r>
      <w:r w:rsidR="007F6295" w:rsidRPr="005B106C">
        <w:rPr>
          <w:bCs/>
          <w:sz w:val="24"/>
          <w:szCs w:val="24"/>
        </w:rPr>
        <w:t>________________________</w:t>
      </w:r>
      <w:r w:rsidRPr="005B106C">
        <w:rPr>
          <w:bCs/>
          <w:sz w:val="24"/>
          <w:szCs w:val="24"/>
        </w:rPr>
        <w:t>, далее именуемый «заявитель»,</w:t>
      </w:r>
      <w:r w:rsidR="007F6295" w:rsidRPr="005B106C">
        <w:rPr>
          <w:bCs/>
          <w:sz w:val="24"/>
          <w:szCs w:val="24"/>
        </w:rPr>
        <w:t xml:space="preserve"> </w:t>
      </w:r>
      <w:r w:rsidRPr="005B106C">
        <w:rPr>
          <w:bCs/>
          <w:sz w:val="24"/>
          <w:szCs w:val="24"/>
        </w:rPr>
        <w:t xml:space="preserve">просит о включении заявителя </w:t>
      </w:r>
      <w:r w:rsidR="00C95DD7" w:rsidRPr="005B106C">
        <w:rPr>
          <w:bCs/>
          <w:sz w:val="24"/>
          <w:szCs w:val="24"/>
        </w:rPr>
        <w:t>в число предприятий-участников Региональной поддержки.</w:t>
      </w:r>
    </w:p>
    <w:p w14:paraId="523E3F24" w14:textId="77777777" w:rsidR="00917427" w:rsidRPr="005B106C" w:rsidRDefault="004E3B35" w:rsidP="00917427">
      <w:pPr>
        <w:pStyle w:val="afa"/>
        <w:ind w:firstLine="567"/>
        <w:jc w:val="both"/>
        <w:rPr>
          <w:bCs/>
          <w:sz w:val="24"/>
          <w:szCs w:val="24"/>
        </w:rPr>
      </w:pPr>
      <w:r w:rsidRPr="005B106C">
        <w:rPr>
          <w:bCs/>
          <w:sz w:val="24"/>
          <w:szCs w:val="24"/>
        </w:rPr>
        <w:t>Сведения о заявителе:</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653"/>
        <w:gridCol w:w="2880"/>
      </w:tblGrid>
      <w:tr w:rsidR="00702D3C" w:rsidRPr="005B106C" w14:paraId="144AEFBE" w14:textId="77777777" w:rsidTr="00291E1F">
        <w:trPr>
          <w:trHeight w:hRule="exact" w:val="308"/>
          <w:jc w:val="center"/>
        </w:trPr>
        <w:tc>
          <w:tcPr>
            <w:tcW w:w="6653" w:type="dxa"/>
            <w:shd w:val="clear" w:color="auto" w:fill="FFFFFF"/>
          </w:tcPr>
          <w:p w14:paraId="39091973" w14:textId="77777777" w:rsidR="00702D3C" w:rsidRPr="005B106C" w:rsidRDefault="00917427" w:rsidP="008F7DC2">
            <w:pPr>
              <w:pStyle w:val="afc"/>
              <w:ind w:left="81" w:right="171" w:firstLine="330"/>
              <w:jc w:val="both"/>
              <w:rPr>
                <w:bCs/>
                <w:sz w:val="24"/>
                <w:szCs w:val="24"/>
              </w:rPr>
            </w:pPr>
            <w:r>
              <w:rPr>
                <w:bCs/>
                <w:sz w:val="24"/>
                <w:szCs w:val="24"/>
              </w:rPr>
              <w:t>Наименование предприятия</w:t>
            </w:r>
          </w:p>
        </w:tc>
        <w:tc>
          <w:tcPr>
            <w:tcW w:w="2880" w:type="dxa"/>
            <w:shd w:val="clear" w:color="auto" w:fill="FFFFFF"/>
          </w:tcPr>
          <w:p w14:paraId="2D2234A9" w14:textId="77777777" w:rsidR="00702D3C" w:rsidRPr="005B106C" w:rsidRDefault="00702D3C" w:rsidP="00247E4D">
            <w:pPr>
              <w:ind w:firstLine="567"/>
              <w:rPr>
                <w:sz w:val="24"/>
                <w:szCs w:val="24"/>
              </w:rPr>
            </w:pPr>
          </w:p>
        </w:tc>
      </w:tr>
      <w:tr w:rsidR="00917427" w:rsidRPr="005B106C" w14:paraId="234F6723" w14:textId="77777777" w:rsidTr="00291E1F">
        <w:trPr>
          <w:trHeight w:hRule="exact" w:val="308"/>
          <w:jc w:val="center"/>
        </w:trPr>
        <w:tc>
          <w:tcPr>
            <w:tcW w:w="6653" w:type="dxa"/>
            <w:shd w:val="clear" w:color="auto" w:fill="FFFFFF"/>
          </w:tcPr>
          <w:p w14:paraId="19DC1648" w14:textId="77777777" w:rsidR="00917427" w:rsidRPr="005B106C" w:rsidRDefault="00917427" w:rsidP="008F7DC2">
            <w:pPr>
              <w:pStyle w:val="afc"/>
              <w:ind w:left="81" w:right="171" w:firstLine="330"/>
              <w:jc w:val="both"/>
              <w:rPr>
                <w:bCs/>
                <w:sz w:val="24"/>
                <w:szCs w:val="24"/>
              </w:rPr>
            </w:pPr>
            <w:r w:rsidRPr="005B106C">
              <w:rPr>
                <w:bCs/>
                <w:sz w:val="24"/>
                <w:szCs w:val="24"/>
              </w:rPr>
              <w:t>ИНН</w:t>
            </w:r>
          </w:p>
        </w:tc>
        <w:tc>
          <w:tcPr>
            <w:tcW w:w="2880" w:type="dxa"/>
            <w:shd w:val="clear" w:color="auto" w:fill="FFFFFF"/>
          </w:tcPr>
          <w:p w14:paraId="2B4F7BDC" w14:textId="77777777" w:rsidR="00917427" w:rsidRPr="005B106C" w:rsidRDefault="00917427" w:rsidP="00247E4D">
            <w:pPr>
              <w:ind w:firstLine="567"/>
              <w:rPr>
                <w:sz w:val="24"/>
                <w:szCs w:val="24"/>
              </w:rPr>
            </w:pPr>
          </w:p>
        </w:tc>
      </w:tr>
      <w:tr w:rsidR="00702D3C" w:rsidRPr="005B106C" w14:paraId="0018F211" w14:textId="77777777" w:rsidTr="00291E1F">
        <w:trPr>
          <w:trHeight w:hRule="exact" w:val="273"/>
          <w:jc w:val="center"/>
        </w:trPr>
        <w:tc>
          <w:tcPr>
            <w:tcW w:w="6653" w:type="dxa"/>
            <w:shd w:val="clear" w:color="auto" w:fill="FFFFFF"/>
          </w:tcPr>
          <w:p w14:paraId="383476BE" w14:textId="77777777" w:rsidR="00702D3C" w:rsidRPr="005B106C" w:rsidRDefault="00702D3C" w:rsidP="008F7DC2">
            <w:pPr>
              <w:pStyle w:val="afc"/>
              <w:ind w:left="81" w:right="171" w:firstLine="330"/>
              <w:jc w:val="both"/>
              <w:rPr>
                <w:bCs/>
                <w:sz w:val="24"/>
                <w:szCs w:val="24"/>
              </w:rPr>
            </w:pPr>
            <w:r w:rsidRPr="005B106C">
              <w:rPr>
                <w:bCs/>
                <w:sz w:val="24"/>
                <w:szCs w:val="24"/>
              </w:rPr>
              <w:t>КПП</w:t>
            </w:r>
          </w:p>
        </w:tc>
        <w:tc>
          <w:tcPr>
            <w:tcW w:w="2880" w:type="dxa"/>
            <w:shd w:val="clear" w:color="auto" w:fill="FFFFFF"/>
          </w:tcPr>
          <w:p w14:paraId="4FBC265F" w14:textId="77777777" w:rsidR="00702D3C" w:rsidRPr="005B106C" w:rsidRDefault="00702D3C" w:rsidP="00247E4D">
            <w:pPr>
              <w:ind w:firstLine="567"/>
              <w:rPr>
                <w:sz w:val="24"/>
                <w:szCs w:val="24"/>
              </w:rPr>
            </w:pPr>
          </w:p>
        </w:tc>
      </w:tr>
      <w:tr w:rsidR="00702D3C" w:rsidRPr="005B106C" w14:paraId="12CB641B" w14:textId="77777777" w:rsidTr="00291E1F">
        <w:trPr>
          <w:trHeight w:hRule="exact" w:val="576"/>
          <w:jc w:val="center"/>
        </w:trPr>
        <w:tc>
          <w:tcPr>
            <w:tcW w:w="6653" w:type="dxa"/>
            <w:shd w:val="clear" w:color="auto" w:fill="FFFFFF"/>
          </w:tcPr>
          <w:p w14:paraId="580B2AB3" w14:textId="77777777" w:rsidR="00702D3C" w:rsidRDefault="00702D3C" w:rsidP="008F7DC2">
            <w:pPr>
              <w:pStyle w:val="afc"/>
              <w:ind w:left="81" w:right="171" w:firstLine="330"/>
              <w:jc w:val="both"/>
              <w:rPr>
                <w:bCs/>
                <w:sz w:val="24"/>
                <w:szCs w:val="24"/>
              </w:rPr>
            </w:pPr>
            <w:r w:rsidRPr="005B106C">
              <w:rPr>
                <w:bCs/>
                <w:sz w:val="24"/>
                <w:szCs w:val="24"/>
              </w:rPr>
              <w:t>Основной и дополнительные (при необходимости) виды деятельности по</w:t>
            </w:r>
            <w:hyperlink r:id="rId8" w:history="1">
              <w:r w:rsidRPr="005B106C">
                <w:rPr>
                  <w:bCs/>
                  <w:sz w:val="24"/>
                  <w:szCs w:val="24"/>
                </w:rPr>
                <w:t xml:space="preserve"> ОКВЭД </w:t>
              </w:r>
            </w:hyperlink>
            <w:r w:rsidRPr="005B106C">
              <w:rPr>
                <w:bCs/>
                <w:sz w:val="24"/>
                <w:szCs w:val="24"/>
              </w:rPr>
              <w:t>(с расшифровкой)</w:t>
            </w:r>
          </w:p>
        </w:tc>
        <w:tc>
          <w:tcPr>
            <w:tcW w:w="2880" w:type="dxa"/>
            <w:shd w:val="clear" w:color="auto" w:fill="FFFFFF"/>
          </w:tcPr>
          <w:p w14:paraId="3F71FB88" w14:textId="77777777" w:rsidR="00702D3C" w:rsidRPr="005B106C" w:rsidRDefault="00702D3C" w:rsidP="00247E4D">
            <w:pPr>
              <w:ind w:firstLine="567"/>
              <w:rPr>
                <w:sz w:val="24"/>
                <w:szCs w:val="24"/>
              </w:rPr>
            </w:pPr>
          </w:p>
        </w:tc>
      </w:tr>
      <w:tr w:rsidR="00DE226F" w:rsidRPr="005B106C" w14:paraId="16A2D635" w14:textId="77777777" w:rsidTr="00291E1F">
        <w:trPr>
          <w:trHeight w:hRule="exact" w:val="584"/>
          <w:jc w:val="center"/>
        </w:trPr>
        <w:tc>
          <w:tcPr>
            <w:tcW w:w="6653" w:type="dxa"/>
            <w:shd w:val="clear" w:color="auto" w:fill="FFFFFF"/>
          </w:tcPr>
          <w:p w14:paraId="1FCC0F2A" w14:textId="77777777" w:rsidR="00DE226F" w:rsidRPr="00702D3C" w:rsidRDefault="00DE226F" w:rsidP="00702D3C">
            <w:pPr>
              <w:pStyle w:val="afc"/>
              <w:ind w:left="81" w:right="171" w:firstLine="330"/>
              <w:jc w:val="both"/>
              <w:rPr>
                <w:bCs/>
                <w:sz w:val="24"/>
                <w:szCs w:val="24"/>
              </w:rPr>
            </w:pPr>
            <w:r w:rsidRPr="00702D3C">
              <w:rPr>
                <w:bCs/>
                <w:sz w:val="24"/>
                <w:szCs w:val="24"/>
              </w:rPr>
              <w:t xml:space="preserve">Дата регистрации </w:t>
            </w:r>
            <w:r w:rsidR="00702D3C" w:rsidRPr="00702D3C">
              <w:rPr>
                <w:bCs/>
                <w:sz w:val="24"/>
                <w:szCs w:val="24"/>
              </w:rPr>
              <w:t>предприятия в един</w:t>
            </w:r>
            <w:r w:rsidR="00917427">
              <w:rPr>
                <w:bCs/>
                <w:sz w:val="24"/>
                <w:szCs w:val="24"/>
              </w:rPr>
              <w:t>ом</w:t>
            </w:r>
            <w:r w:rsidR="00702D3C" w:rsidRPr="00702D3C">
              <w:rPr>
                <w:bCs/>
                <w:sz w:val="24"/>
                <w:szCs w:val="24"/>
              </w:rPr>
              <w:t xml:space="preserve"> государственн</w:t>
            </w:r>
            <w:r w:rsidR="00917427">
              <w:rPr>
                <w:bCs/>
                <w:sz w:val="24"/>
                <w:szCs w:val="24"/>
              </w:rPr>
              <w:t>ом</w:t>
            </w:r>
            <w:r w:rsidR="00702D3C" w:rsidRPr="00702D3C">
              <w:rPr>
                <w:bCs/>
                <w:sz w:val="24"/>
                <w:szCs w:val="24"/>
              </w:rPr>
              <w:t xml:space="preserve"> реестр</w:t>
            </w:r>
            <w:r w:rsidR="00917427">
              <w:rPr>
                <w:bCs/>
                <w:sz w:val="24"/>
                <w:szCs w:val="24"/>
              </w:rPr>
              <w:t>е</w:t>
            </w:r>
            <w:r w:rsidR="00702D3C" w:rsidRPr="00702D3C">
              <w:rPr>
                <w:bCs/>
                <w:sz w:val="24"/>
                <w:szCs w:val="24"/>
              </w:rPr>
              <w:t xml:space="preserve"> юридических лиц</w:t>
            </w:r>
            <w:r w:rsidR="00702D3C" w:rsidRPr="00702D3C">
              <w:rPr>
                <w:rStyle w:val="af8"/>
                <w:rFonts w:ascii="Arial" w:hAnsi="Arial" w:cs="Arial"/>
                <w:bCs w:val="0"/>
                <w:color w:val="333333"/>
                <w:shd w:val="clear" w:color="auto" w:fill="FFFFFF"/>
              </w:rPr>
              <w:t> </w:t>
            </w:r>
            <w:r w:rsidR="00917427">
              <w:rPr>
                <w:rStyle w:val="af8"/>
                <w:rFonts w:ascii="Arial" w:hAnsi="Arial" w:cs="Arial"/>
                <w:bCs w:val="0"/>
                <w:color w:val="333333"/>
                <w:shd w:val="clear" w:color="auto" w:fill="FFFFFF"/>
              </w:rPr>
              <w:t>(ЕГРЮЛ)</w:t>
            </w:r>
          </w:p>
        </w:tc>
        <w:tc>
          <w:tcPr>
            <w:tcW w:w="2880" w:type="dxa"/>
            <w:shd w:val="clear" w:color="auto" w:fill="FFFFFF"/>
          </w:tcPr>
          <w:p w14:paraId="726E904D" w14:textId="77777777" w:rsidR="00DE226F" w:rsidRPr="005B106C" w:rsidRDefault="00DE226F" w:rsidP="00247E4D">
            <w:pPr>
              <w:ind w:firstLine="567"/>
              <w:rPr>
                <w:sz w:val="24"/>
                <w:szCs w:val="24"/>
              </w:rPr>
            </w:pPr>
          </w:p>
        </w:tc>
      </w:tr>
      <w:tr w:rsidR="00702D3C" w:rsidRPr="005B106C" w14:paraId="1EA5DF84" w14:textId="77777777" w:rsidTr="00291E1F">
        <w:trPr>
          <w:trHeight w:hRule="exact" w:val="310"/>
          <w:jc w:val="center"/>
        </w:trPr>
        <w:tc>
          <w:tcPr>
            <w:tcW w:w="6653" w:type="dxa"/>
            <w:shd w:val="clear" w:color="auto" w:fill="FFFFFF"/>
          </w:tcPr>
          <w:p w14:paraId="00006907" w14:textId="77777777" w:rsidR="00702D3C" w:rsidRPr="005B106C" w:rsidRDefault="00702D3C" w:rsidP="00702D3C">
            <w:pPr>
              <w:pStyle w:val="afc"/>
              <w:ind w:left="81" w:right="171" w:firstLine="330"/>
              <w:jc w:val="both"/>
              <w:rPr>
                <w:bCs/>
                <w:sz w:val="24"/>
                <w:szCs w:val="24"/>
              </w:rPr>
            </w:pPr>
            <w:r w:rsidRPr="005B106C">
              <w:rPr>
                <w:bCs/>
                <w:sz w:val="24"/>
                <w:szCs w:val="24"/>
              </w:rPr>
              <w:t>Ф.И.О и должность руководителя</w:t>
            </w:r>
          </w:p>
        </w:tc>
        <w:tc>
          <w:tcPr>
            <w:tcW w:w="2880" w:type="dxa"/>
            <w:shd w:val="clear" w:color="auto" w:fill="FFFFFF"/>
          </w:tcPr>
          <w:p w14:paraId="2AC9E6BE" w14:textId="77777777" w:rsidR="00702D3C" w:rsidRPr="005B106C" w:rsidRDefault="00702D3C" w:rsidP="00247E4D">
            <w:pPr>
              <w:ind w:firstLine="567"/>
              <w:rPr>
                <w:sz w:val="24"/>
                <w:szCs w:val="24"/>
              </w:rPr>
            </w:pPr>
          </w:p>
        </w:tc>
      </w:tr>
      <w:tr w:rsidR="004E3B35" w:rsidRPr="005B106C" w14:paraId="407CC026" w14:textId="77777777" w:rsidTr="00291E1F">
        <w:trPr>
          <w:trHeight w:hRule="exact" w:val="326"/>
          <w:jc w:val="center"/>
        </w:trPr>
        <w:tc>
          <w:tcPr>
            <w:tcW w:w="6653" w:type="dxa"/>
            <w:shd w:val="clear" w:color="auto" w:fill="FFFFFF"/>
          </w:tcPr>
          <w:p w14:paraId="5C7CA012" w14:textId="77777777" w:rsidR="004E3B35" w:rsidRPr="005B106C" w:rsidRDefault="004E3B35" w:rsidP="00247E4D">
            <w:pPr>
              <w:pStyle w:val="afc"/>
              <w:ind w:left="-203" w:firstLine="567"/>
              <w:jc w:val="both"/>
              <w:rPr>
                <w:bCs/>
                <w:sz w:val="24"/>
                <w:szCs w:val="24"/>
              </w:rPr>
            </w:pPr>
            <w:r w:rsidRPr="005B106C">
              <w:rPr>
                <w:bCs/>
                <w:sz w:val="24"/>
                <w:szCs w:val="24"/>
              </w:rPr>
              <w:t>Юридический адрес</w:t>
            </w:r>
          </w:p>
        </w:tc>
        <w:tc>
          <w:tcPr>
            <w:tcW w:w="2880" w:type="dxa"/>
            <w:shd w:val="clear" w:color="auto" w:fill="FFFFFF"/>
          </w:tcPr>
          <w:p w14:paraId="3415B991" w14:textId="77777777" w:rsidR="004E3B35" w:rsidRPr="005B106C" w:rsidRDefault="004E3B35" w:rsidP="00247E4D">
            <w:pPr>
              <w:ind w:firstLine="567"/>
              <w:rPr>
                <w:sz w:val="24"/>
                <w:szCs w:val="24"/>
              </w:rPr>
            </w:pPr>
          </w:p>
        </w:tc>
      </w:tr>
      <w:tr w:rsidR="004E3B35" w:rsidRPr="005B106C" w14:paraId="419521D5" w14:textId="77777777" w:rsidTr="00291E1F">
        <w:trPr>
          <w:trHeight w:hRule="exact" w:val="326"/>
          <w:jc w:val="center"/>
        </w:trPr>
        <w:tc>
          <w:tcPr>
            <w:tcW w:w="6653" w:type="dxa"/>
            <w:shd w:val="clear" w:color="auto" w:fill="FFFFFF"/>
          </w:tcPr>
          <w:p w14:paraId="0CE44ECB" w14:textId="77777777" w:rsidR="004E3B35" w:rsidRPr="005B106C" w:rsidRDefault="004E3B35" w:rsidP="00247E4D">
            <w:pPr>
              <w:pStyle w:val="afc"/>
              <w:ind w:left="-203" w:firstLine="567"/>
              <w:jc w:val="both"/>
              <w:rPr>
                <w:bCs/>
                <w:sz w:val="24"/>
                <w:szCs w:val="24"/>
              </w:rPr>
            </w:pPr>
            <w:r w:rsidRPr="005B106C">
              <w:rPr>
                <w:bCs/>
                <w:sz w:val="24"/>
                <w:szCs w:val="24"/>
              </w:rPr>
              <w:t>Почтовый адрес</w:t>
            </w:r>
          </w:p>
        </w:tc>
        <w:tc>
          <w:tcPr>
            <w:tcW w:w="2880" w:type="dxa"/>
            <w:shd w:val="clear" w:color="auto" w:fill="FFFFFF"/>
          </w:tcPr>
          <w:p w14:paraId="2DAF852F" w14:textId="77777777" w:rsidR="004E3B35" w:rsidRPr="005B106C" w:rsidRDefault="004E3B35" w:rsidP="00247E4D">
            <w:pPr>
              <w:ind w:firstLine="567"/>
              <w:rPr>
                <w:sz w:val="24"/>
                <w:szCs w:val="24"/>
              </w:rPr>
            </w:pPr>
          </w:p>
        </w:tc>
      </w:tr>
      <w:tr w:rsidR="004E3B35" w:rsidRPr="005B106C" w14:paraId="243022D5" w14:textId="77777777" w:rsidTr="00291E1F">
        <w:trPr>
          <w:trHeight w:hRule="exact" w:val="331"/>
          <w:jc w:val="center"/>
        </w:trPr>
        <w:tc>
          <w:tcPr>
            <w:tcW w:w="6653" w:type="dxa"/>
            <w:shd w:val="clear" w:color="auto" w:fill="FFFFFF"/>
          </w:tcPr>
          <w:p w14:paraId="113FC658" w14:textId="77777777" w:rsidR="004E3B35" w:rsidRPr="005B106C" w:rsidRDefault="004E3B35" w:rsidP="00247E4D">
            <w:pPr>
              <w:pStyle w:val="afc"/>
              <w:ind w:left="-203" w:firstLine="567"/>
              <w:jc w:val="both"/>
              <w:rPr>
                <w:bCs/>
                <w:sz w:val="24"/>
                <w:szCs w:val="24"/>
              </w:rPr>
            </w:pPr>
            <w:r w:rsidRPr="005B106C">
              <w:rPr>
                <w:bCs/>
                <w:sz w:val="24"/>
                <w:szCs w:val="24"/>
              </w:rPr>
              <w:t>Адрес фактического местонахождения</w:t>
            </w:r>
          </w:p>
        </w:tc>
        <w:tc>
          <w:tcPr>
            <w:tcW w:w="2880" w:type="dxa"/>
            <w:shd w:val="clear" w:color="auto" w:fill="FFFFFF"/>
          </w:tcPr>
          <w:p w14:paraId="56A8C8E7" w14:textId="77777777" w:rsidR="004E3B35" w:rsidRPr="005B106C" w:rsidRDefault="004E3B35" w:rsidP="00247E4D">
            <w:pPr>
              <w:ind w:firstLine="567"/>
              <w:rPr>
                <w:sz w:val="24"/>
                <w:szCs w:val="24"/>
              </w:rPr>
            </w:pPr>
          </w:p>
        </w:tc>
      </w:tr>
      <w:tr w:rsidR="00702D3C" w:rsidRPr="005B106C" w14:paraId="700C42B3" w14:textId="77777777" w:rsidTr="00291E1F">
        <w:trPr>
          <w:trHeight w:hRule="exact" w:val="919"/>
          <w:jc w:val="center"/>
        </w:trPr>
        <w:tc>
          <w:tcPr>
            <w:tcW w:w="6653" w:type="dxa"/>
            <w:shd w:val="clear" w:color="auto" w:fill="FFFFFF"/>
          </w:tcPr>
          <w:p w14:paraId="65B501D8" w14:textId="77777777" w:rsidR="00702D3C" w:rsidRPr="00D249CF" w:rsidRDefault="00702D3C" w:rsidP="00702D3C">
            <w:pPr>
              <w:pStyle w:val="afc"/>
              <w:ind w:left="81" w:right="171" w:firstLine="330"/>
              <w:jc w:val="both"/>
              <w:rPr>
                <w:bCs/>
                <w:sz w:val="24"/>
                <w:szCs w:val="24"/>
              </w:rPr>
            </w:pPr>
            <w:r w:rsidRPr="00D249CF">
              <w:rPr>
                <w:bCs/>
                <w:sz w:val="24"/>
                <w:szCs w:val="24"/>
              </w:rPr>
              <w:t xml:space="preserve">Доля участия налоговых резидентов иностранных государств в уставном (складочном капитале) предприятия не более 50% </w:t>
            </w:r>
          </w:p>
        </w:tc>
        <w:tc>
          <w:tcPr>
            <w:tcW w:w="2880" w:type="dxa"/>
            <w:shd w:val="clear" w:color="auto" w:fill="FFFFFF"/>
          </w:tcPr>
          <w:p w14:paraId="6C14ABB5" w14:textId="19B7141D" w:rsidR="00702D3C" w:rsidRPr="005B106C" w:rsidRDefault="00EF2106" w:rsidP="008C0157">
            <w:pPr>
              <w:tabs>
                <w:tab w:val="left" w:pos="1156"/>
              </w:tabs>
              <w:ind w:firstLine="567"/>
              <w:rPr>
                <w:sz w:val="24"/>
                <w:szCs w:val="24"/>
              </w:rPr>
            </w:pPr>
            <w:r>
              <w:rPr>
                <w:noProof/>
                <w:sz w:val="24"/>
                <w:szCs w:val="24"/>
              </w:rPr>
              <mc:AlternateContent>
                <mc:Choice Requires="wps">
                  <w:drawing>
                    <wp:anchor distT="0" distB="0" distL="114300" distR="114300" simplePos="0" relativeHeight="251693056" behindDoc="0" locked="0" layoutInCell="1" allowOverlap="1" wp14:anchorId="082E5CCF" wp14:editId="4E11BE1C">
                      <wp:simplePos x="0" y="0"/>
                      <wp:positionH relativeFrom="column">
                        <wp:posOffset>760095</wp:posOffset>
                      </wp:positionH>
                      <wp:positionV relativeFrom="paragraph">
                        <wp:posOffset>153670</wp:posOffset>
                      </wp:positionV>
                      <wp:extent cx="171450" cy="171450"/>
                      <wp:effectExtent l="0" t="0" r="0" b="0"/>
                      <wp:wrapNone/>
                      <wp:docPr id="578469188"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47190" id="Прямоугольник 23" o:spid="_x0000_s1026" style="position:absolute;margin-left:59.85pt;margin-top:12.1pt;width:13.5pt;height: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"/>
                  </w:pict>
                </mc:Fallback>
              </mc:AlternateContent>
            </w:r>
          </w:p>
        </w:tc>
      </w:tr>
      <w:tr w:rsidR="00702D3C" w:rsidRPr="005B106C" w14:paraId="15C51243" w14:textId="77777777" w:rsidTr="00291E1F">
        <w:trPr>
          <w:trHeight w:hRule="exact" w:val="295"/>
          <w:jc w:val="center"/>
        </w:trPr>
        <w:tc>
          <w:tcPr>
            <w:tcW w:w="6653" w:type="dxa"/>
            <w:shd w:val="clear" w:color="auto" w:fill="FFFFFF"/>
          </w:tcPr>
          <w:p w14:paraId="2167C849" w14:textId="77777777" w:rsidR="00702D3C" w:rsidRPr="00D249CF" w:rsidRDefault="00702D3C" w:rsidP="00702D3C">
            <w:pPr>
              <w:pStyle w:val="afc"/>
              <w:tabs>
                <w:tab w:val="left" w:leader="underscore" w:pos="2069"/>
              </w:tabs>
              <w:ind w:firstLine="411"/>
              <w:jc w:val="both"/>
              <w:rPr>
                <w:bCs/>
                <w:sz w:val="24"/>
                <w:szCs w:val="24"/>
              </w:rPr>
            </w:pPr>
            <w:r w:rsidRPr="00D249CF">
              <w:rPr>
                <w:bCs/>
                <w:sz w:val="24"/>
                <w:szCs w:val="24"/>
              </w:rPr>
              <w:t>Выручка за 20___г. (без НДС), млн. руб.</w:t>
            </w:r>
          </w:p>
          <w:p w14:paraId="257B6AB8" w14:textId="77777777" w:rsidR="00702D3C" w:rsidRPr="00D249CF" w:rsidRDefault="00702D3C" w:rsidP="00702D3C">
            <w:pPr>
              <w:pStyle w:val="afc"/>
              <w:tabs>
                <w:tab w:val="left" w:leader="underscore" w:pos="2069"/>
              </w:tabs>
              <w:ind w:firstLine="567"/>
              <w:jc w:val="both"/>
              <w:rPr>
                <w:bCs/>
                <w:sz w:val="24"/>
                <w:szCs w:val="24"/>
              </w:rPr>
            </w:pPr>
          </w:p>
        </w:tc>
        <w:tc>
          <w:tcPr>
            <w:tcW w:w="2880" w:type="dxa"/>
            <w:shd w:val="clear" w:color="auto" w:fill="FFFFFF"/>
          </w:tcPr>
          <w:p w14:paraId="0AB9D24A" w14:textId="77777777" w:rsidR="00702D3C" w:rsidRPr="005B106C" w:rsidRDefault="00702D3C" w:rsidP="00702D3C">
            <w:pPr>
              <w:ind w:firstLine="567"/>
              <w:rPr>
                <w:sz w:val="24"/>
                <w:szCs w:val="24"/>
              </w:rPr>
            </w:pPr>
          </w:p>
        </w:tc>
      </w:tr>
      <w:tr w:rsidR="00702D3C" w:rsidRPr="005B106C" w14:paraId="0EFA5FA9" w14:textId="77777777" w:rsidTr="00291E1F">
        <w:trPr>
          <w:trHeight w:hRule="exact" w:val="3631"/>
          <w:jc w:val="center"/>
        </w:trPr>
        <w:tc>
          <w:tcPr>
            <w:tcW w:w="6653" w:type="dxa"/>
            <w:shd w:val="clear" w:color="auto" w:fill="FFFFFF"/>
          </w:tcPr>
          <w:p w14:paraId="445A62B7" w14:textId="1DCA38FD" w:rsidR="00702D3C" w:rsidRPr="00D249CF" w:rsidRDefault="00702D3C" w:rsidP="00C96E72">
            <w:pPr>
              <w:pStyle w:val="afc"/>
              <w:tabs>
                <w:tab w:val="left" w:leader="underscore" w:pos="2069"/>
              </w:tabs>
              <w:ind w:left="80" w:right="171" w:firstLine="411"/>
              <w:jc w:val="both"/>
              <w:rPr>
                <w:bCs/>
                <w:i/>
                <w:iCs/>
                <w:sz w:val="24"/>
                <w:szCs w:val="24"/>
              </w:rPr>
            </w:pPr>
            <w:r w:rsidRPr="00D249CF">
              <w:rPr>
                <w:bCs/>
                <w:sz w:val="24"/>
                <w:szCs w:val="24"/>
              </w:rPr>
              <w:t xml:space="preserve">Направление реализации проектов по повышению производительности труда </w:t>
            </w:r>
            <w:r w:rsidR="000E2DE6" w:rsidRPr="00D249CF">
              <w:rPr>
                <w:bCs/>
                <w:i/>
                <w:iCs/>
                <w:sz w:val="24"/>
                <w:szCs w:val="24"/>
              </w:rPr>
              <w:t xml:space="preserve">(выберите один </w:t>
            </w:r>
            <w:r w:rsidRPr="00D249CF">
              <w:rPr>
                <w:bCs/>
                <w:i/>
                <w:iCs/>
                <w:sz w:val="24"/>
                <w:szCs w:val="24"/>
              </w:rPr>
              <w:t>из предложенных ниже вариантов):</w:t>
            </w:r>
          </w:p>
          <w:p w14:paraId="5A89E02B" w14:textId="77777777" w:rsidR="00FB29A9" w:rsidRPr="00D249CF" w:rsidRDefault="00FB29A9" w:rsidP="0049460A">
            <w:pPr>
              <w:pStyle w:val="afc"/>
              <w:tabs>
                <w:tab w:val="left" w:leader="underscore" w:pos="2069"/>
              </w:tabs>
              <w:ind w:right="171" w:firstLine="0"/>
              <w:jc w:val="both"/>
              <w:rPr>
                <w:bCs/>
                <w:i/>
                <w:iCs/>
                <w:sz w:val="24"/>
                <w:szCs w:val="24"/>
              </w:rPr>
            </w:pPr>
          </w:p>
          <w:p w14:paraId="7669BBB7" w14:textId="77777777" w:rsidR="00702D3C" w:rsidRPr="00D249CF" w:rsidRDefault="00702D3C" w:rsidP="00702D3C">
            <w:pPr>
              <w:pStyle w:val="af2"/>
              <w:widowControl w:val="0"/>
              <w:numPr>
                <w:ilvl w:val="0"/>
                <w:numId w:val="23"/>
              </w:numPr>
              <w:tabs>
                <w:tab w:val="left" w:pos="222"/>
                <w:tab w:val="left" w:pos="364"/>
                <w:tab w:val="left" w:pos="931"/>
              </w:tabs>
              <w:ind w:left="80" w:right="171" w:firstLine="567"/>
              <w:jc w:val="both"/>
              <w:rPr>
                <w:bCs/>
                <w:sz w:val="24"/>
                <w:szCs w:val="24"/>
              </w:rPr>
            </w:pPr>
            <w:r w:rsidRPr="00D249CF">
              <w:rPr>
                <w:bCs/>
                <w:sz w:val="24"/>
                <w:szCs w:val="24"/>
              </w:rPr>
              <w:t>«Реализация пилотных проектов по внедрению бережливого производства на предприятиях Республики Татарстан, не соответствующих критериям федерального проекта «Производительность труда»</w:t>
            </w:r>
          </w:p>
          <w:p w14:paraId="51536379" w14:textId="77777777" w:rsidR="00702D3C" w:rsidRPr="00D249CF" w:rsidRDefault="00702D3C" w:rsidP="00702D3C">
            <w:pPr>
              <w:pStyle w:val="af2"/>
              <w:widowControl w:val="0"/>
              <w:tabs>
                <w:tab w:val="left" w:pos="222"/>
                <w:tab w:val="left" w:pos="364"/>
                <w:tab w:val="left" w:pos="931"/>
              </w:tabs>
              <w:ind w:left="647" w:right="171"/>
              <w:jc w:val="both"/>
              <w:rPr>
                <w:bCs/>
                <w:sz w:val="10"/>
                <w:szCs w:val="10"/>
              </w:rPr>
            </w:pPr>
          </w:p>
          <w:p w14:paraId="071C0CE0" w14:textId="77777777" w:rsidR="00702D3C" w:rsidRPr="00D249CF" w:rsidRDefault="00702D3C" w:rsidP="00702D3C">
            <w:pPr>
              <w:pStyle w:val="af2"/>
              <w:widowControl w:val="0"/>
              <w:numPr>
                <w:ilvl w:val="0"/>
                <w:numId w:val="23"/>
              </w:numPr>
              <w:tabs>
                <w:tab w:val="left" w:pos="222"/>
                <w:tab w:val="left" w:pos="364"/>
                <w:tab w:val="left" w:pos="931"/>
              </w:tabs>
              <w:ind w:left="80" w:right="171" w:firstLine="567"/>
              <w:jc w:val="both"/>
              <w:rPr>
                <w:bCs/>
                <w:sz w:val="24"/>
                <w:szCs w:val="24"/>
              </w:rPr>
            </w:pPr>
            <w:r w:rsidRPr="00D249CF">
              <w:rPr>
                <w:bCs/>
                <w:sz w:val="24"/>
                <w:szCs w:val="24"/>
              </w:rPr>
              <w:t xml:space="preserve">«Адресная поддержка малых предприятий» </w:t>
            </w:r>
          </w:p>
          <w:p w14:paraId="5A26A0C6" w14:textId="77777777" w:rsidR="00702D3C" w:rsidRPr="00D249CF" w:rsidRDefault="00702D3C" w:rsidP="00702D3C">
            <w:pPr>
              <w:pStyle w:val="af2"/>
              <w:widowControl w:val="0"/>
              <w:tabs>
                <w:tab w:val="left" w:pos="222"/>
                <w:tab w:val="left" w:pos="364"/>
                <w:tab w:val="left" w:pos="931"/>
              </w:tabs>
              <w:ind w:left="647" w:right="171"/>
              <w:jc w:val="both"/>
              <w:rPr>
                <w:bCs/>
                <w:sz w:val="10"/>
                <w:szCs w:val="10"/>
              </w:rPr>
            </w:pPr>
          </w:p>
          <w:p w14:paraId="16F2BD00" w14:textId="71F907AA" w:rsidR="00FB29A9" w:rsidRPr="00D249CF" w:rsidRDefault="00702D3C" w:rsidP="00917427">
            <w:pPr>
              <w:pStyle w:val="af2"/>
              <w:widowControl w:val="0"/>
              <w:numPr>
                <w:ilvl w:val="0"/>
                <w:numId w:val="23"/>
              </w:numPr>
              <w:tabs>
                <w:tab w:val="left" w:pos="222"/>
                <w:tab w:val="left" w:pos="364"/>
                <w:tab w:val="left" w:pos="931"/>
              </w:tabs>
              <w:ind w:left="80" w:right="171" w:firstLine="567"/>
              <w:jc w:val="both"/>
              <w:rPr>
                <w:bCs/>
                <w:sz w:val="24"/>
                <w:szCs w:val="24"/>
              </w:rPr>
            </w:pPr>
            <w:r w:rsidRPr="00D249CF">
              <w:rPr>
                <w:bCs/>
                <w:sz w:val="24"/>
                <w:szCs w:val="24"/>
              </w:rPr>
              <w:t>«Реализация проектов по диагностике и оценке уровня автоматизации бизнес-процессов на предприятиях Республики Татарстан»</w:t>
            </w:r>
          </w:p>
        </w:tc>
        <w:tc>
          <w:tcPr>
            <w:tcW w:w="2880" w:type="dxa"/>
            <w:shd w:val="clear" w:color="auto" w:fill="FFFFFF"/>
          </w:tcPr>
          <w:p w14:paraId="79496025" w14:textId="7CF5E3D2" w:rsidR="00702D3C" w:rsidRPr="005B106C" w:rsidRDefault="00291E1F" w:rsidP="00702D3C">
            <w:pPr>
              <w:ind w:firstLine="567"/>
              <w:rPr>
                <w:sz w:val="24"/>
                <w:szCs w:val="24"/>
              </w:rPr>
            </w:pPr>
            <w:r>
              <w:rPr>
                <w:noProof/>
                <w:sz w:val="24"/>
                <w:szCs w:val="24"/>
              </w:rPr>
              <mc:AlternateContent>
                <mc:Choice Requires="wps">
                  <w:drawing>
                    <wp:anchor distT="0" distB="0" distL="114300" distR="114300" simplePos="0" relativeHeight="251696128" behindDoc="0" locked="0" layoutInCell="1" allowOverlap="1" wp14:anchorId="40C4DCDE" wp14:editId="2EEBF98F">
                      <wp:simplePos x="0" y="0"/>
                      <wp:positionH relativeFrom="column">
                        <wp:posOffset>760095</wp:posOffset>
                      </wp:positionH>
                      <wp:positionV relativeFrom="paragraph">
                        <wp:posOffset>1529108</wp:posOffset>
                      </wp:positionV>
                      <wp:extent cx="171450" cy="171450"/>
                      <wp:effectExtent l="0" t="0" r="0" b="0"/>
                      <wp:wrapNone/>
                      <wp:docPr id="1686552065"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F970E" id="Прямоугольник 19" o:spid="_x0000_s1026" style="position:absolute;margin-left:59.85pt;margin-top:120.4pt;width:13.5pt;height:1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"/>
                  </w:pict>
                </mc:Fallback>
              </mc:AlternateContent>
            </w:r>
            <w:r>
              <w:rPr>
                <w:noProof/>
                <w:sz w:val="24"/>
                <w:szCs w:val="24"/>
              </w:rPr>
              <mc:AlternateContent>
                <mc:Choice Requires="wps">
                  <w:drawing>
                    <wp:anchor distT="0" distB="0" distL="114300" distR="114300" simplePos="0" relativeHeight="251698176" behindDoc="0" locked="0" layoutInCell="1" allowOverlap="1" wp14:anchorId="75AB1EAE" wp14:editId="2BA81069">
                      <wp:simplePos x="0" y="0"/>
                      <wp:positionH relativeFrom="column">
                        <wp:posOffset>760095</wp:posOffset>
                      </wp:positionH>
                      <wp:positionV relativeFrom="paragraph">
                        <wp:posOffset>1830981</wp:posOffset>
                      </wp:positionV>
                      <wp:extent cx="171450" cy="171450"/>
                      <wp:effectExtent l="0" t="0" r="0" b="0"/>
                      <wp:wrapNone/>
                      <wp:docPr id="1050725285"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BA986" id="Прямоугольник 21" o:spid="_x0000_s1026" style="position:absolute;margin-left:59.85pt;margin-top:144.15pt;width:13.5pt;height:1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"/>
                  </w:pict>
                </mc:Fallback>
              </mc:AlternateContent>
            </w:r>
            <w:r>
              <w:rPr>
                <w:noProof/>
                <w:sz w:val="24"/>
                <w:szCs w:val="24"/>
              </w:rPr>
              <mc:AlternateContent>
                <mc:Choice Requires="wps">
                  <w:drawing>
                    <wp:anchor distT="0" distB="0" distL="114300" distR="114300" simplePos="0" relativeHeight="251695104" behindDoc="0" locked="0" layoutInCell="1" allowOverlap="1" wp14:anchorId="5B59FA9A" wp14:editId="023650DC">
                      <wp:simplePos x="0" y="0"/>
                      <wp:positionH relativeFrom="column">
                        <wp:posOffset>760095</wp:posOffset>
                      </wp:positionH>
                      <wp:positionV relativeFrom="paragraph">
                        <wp:posOffset>864124</wp:posOffset>
                      </wp:positionV>
                      <wp:extent cx="171450" cy="171450"/>
                      <wp:effectExtent l="0" t="0" r="0" b="0"/>
                      <wp:wrapNone/>
                      <wp:docPr id="1070762461"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C0F9F" id="Прямоугольник 17" o:spid="_x0000_s1026" style="position:absolute;margin-left:59.85pt;margin-top:68.05pt;width:13.5pt;height: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"/>
                  </w:pict>
                </mc:Fallback>
              </mc:AlternateContent>
            </w:r>
          </w:p>
        </w:tc>
      </w:tr>
      <w:tr w:rsidR="00702D3C" w:rsidRPr="005B106C" w14:paraId="18BD8746" w14:textId="77777777" w:rsidTr="00291E1F">
        <w:trPr>
          <w:trHeight w:hRule="exact" w:val="326"/>
          <w:jc w:val="center"/>
        </w:trPr>
        <w:tc>
          <w:tcPr>
            <w:tcW w:w="6653" w:type="dxa"/>
            <w:shd w:val="clear" w:color="auto" w:fill="FFFFFF"/>
          </w:tcPr>
          <w:p w14:paraId="36347F62" w14:textId="77777777" w:rsidR="00702D3C" w:rsidRPr="005B106C" w:rsidRDefault="00702D3C" w:rsidP="00702D3C">
            <w:pPr>
              <w:pStyle w:val="afc"/>
              <w:ind w:left="81" w:firstLine="567"/>
              <w:jc w:val="both"/>
              <w:rPr>
                <w:bCs/>
                <w:sz w:val="24"/>
                <w:szCs w:val="24"/>
              </w:rPr>
            </w:pPr>
            <w:r w:rsidRPr="005B106C">
              <w:rPr>
                <w:bCs/>
                <w:sz w:val="24"/>
                <w:szCs w:val="24"/>
              </w:rPr>
              <w:t>Ф.И.О и должность контактного лица</w:t>
            </w:r>
          </w:p>
        </w:tc>
        <w:tc>
          <w:tcPr>
            <w:tcW w:w="2880" w:type="dxa"/>
            <w:shd w:val="clear" w:color="auto" w:fill="FFFFFF"/>
          </w:tcPr>
          <w:p w14:paraId="170793CB" w14:textId="77777777" w:rsidR="00702D3C" w:rsidRPr="005B106C" w:rsidRDefault="00702D3C" w:rsidP="00702D3C">
            <w:pPr>
              <w:ind w:firstLine="567"/>
              <w:rPr>
                <w:sz w:val="24"/>
                <w:szCs w:val="24"/>
              </w:rPr>
            </w:pPr>
          </w:p>
        </w:tc>
      </w:tr>
      <w:tr w:rsidR="00702D3C" w:rsidRPr="005B106C" w14:paraId="5DE4C58D" w14:textId="77777777" w:rsidTr="00291E1F">
        <w:trPr>
          <w:trHeight w:hRule="exact" w:val="331"/>
          <w:jc w:val="center"/>
        </w:trPr>
        <w:tc>
          <w:tcPr>
            <w:tcW w:w="6653" w:type="dxa"/>
            <w:shd w:val="clear" w:color="auto" w:fill="FFFFFF"/>
          </w:tcPr>
          <w:p w14:paraId="39FB4892" w14:textId="77777777" w:rsidR="00702D3C" w:rsidRPr="005B106C" w:rsidRDefault="00702D3C" w:rsidP="00702D3C">
            <w:pPr>
              <w:pStyle w:val="afc"/>
              <w:ind w:left="81" w:firstLine="567"/>
              <w:jc w:val="both"/>
              <w:rPr>
                <w:bCs/>
                <w:sz w:val="24"/>
                <w:szCs w:val="24"/>
              </w:rPr>
            </w:pPr>
            <w:r w:rsidRPr="005B106C">
              <w:rPr>
                <w:bCs/>
                <w:sz w:val="24"/>
                <w:szCs w:val="24"/>
              </w:rPr>
              <w:t>Телефон, электронная почта контактного лица</w:t>
            </w:r>
          </w:p>
        </w:tc>
        <w:tc>
          <w:tcPr>
            <w:tcW w:w="2880" w:type="dxa"/>
            <w:shd w:val="clear" w:color="auto" w:fill="FFFFFF"/>
          </w:tcPr>
          <w:p w14:paraId="781BCF18" w14:textId="77777777" w:rsidR="00702D3C" w:rsidRPr="005B106C" w:rsidRDefault="00702D3C" w:rsidP="00702D3C">
            <w:pPr>
              <w:ind w:firstLine="567"/>
              <w:rPr>
                <w:sz w:val="24"/>
                <w:szCs w:val="24"/>
              </w:rPr>
            </w:pPr>
          </w:p>
        </w:tc>
      </w:tr>
    </w:tbl>
    <w:p w14:paraId="2C7B998D" w14:textId="77777777" w:rsidR="004E3B35" w:rsidRPr="005B106C" w:rsidRDefault="00FB29A9" w:rsidP="00FD5AAA">
      <w:pPr>
        <w:pStyle w:val="12"/>
        <w:spacing w:after="300"/>
        <w:ind w:firstLine="567"/>
        <w:jc w:val="both"/>
        <w:rPr>
          <w:bCs/>
          <w:sz w:val="24"/>
          <w:szCs w:val="24"/>
        </w:rPr>
      </w:pPr>
      <w:r>
        <w:rPr>
          <w:bCs/>
          <w:sz w:val="24"/>
          <w:szCs w:val="24"/>
        </w:rPr>
        <w:t>Заявитель</w:t>
      </w:r>
      <w:r w:rsidR="004E3B35" w:rsidRPr="005B106C">
        <w:rPr>
          <w:bCs/>
          <w:sz w:val="24"/>
          <w:szCs w:val="24"/>
        </w:rPr>
        <w:t xml:space="preserve"> подтверждает подлинность предоставляемых для получения Региональной поддержки документов и их заверенных копий, а также достоверность, полноту и актуальность информации и сведений, содержащихся в документах, представленных для участия в отборе.</w:t>
      </w:r>
      <w:r w:rsidR="005D50C8" w:rsidRPr="005D50C8">
        <w:t xml:space="preserve"> </w:t>
      </w:r>
    </w:p>
    <w:p w14:paraId="1CBE7C35" w14:textId="77777777" w:rsidR="004E3B35" w:rsidRPr="005B106C" w:rsidRDefault="004E3B35" w:rsidP="00247E4D">
      <w:pPr>
        <w:pStyle w:val="12"/>
        <w:tabs>
          <w:tab w:val="left" w:leader="underscore" w:pos="2442"/>
          <w:tab w:val="left" w:leader="underscore" w:pos="3271"/>
        </w:tabs>
        <w:ind w:firstLine="567"/>
        <w:rPr>
          <w:bCs/>
          <w:sz w:val="24"/>
          <w:szCs w:val="24"/>
        </w:rPr>
      </w:pPr>
      <w:r w:rsidRPr="005B106C">
        <w:rPr>
          <w:bCs/>
          <w:sz w:val="24"/>
          <w:szCs w:val="24"/>
        </w:rPr>
        <w:t>Приложение: на</w:t>
      </w:r>
      <w:r w:rsidR="00DE226F" w:rsidRPr="005B106C">
        <w:rPr>
          <w:bCs/>
          <w:sz w:val="24"/>
          <w:szCs w:val="24"/>
        </w:rPr>
        <w:t xml:space="preserve"> ___</w:t>
      </w:r>
      <w:r w:rsidRPr="005B106C">
        <w:rPr>
          <w:bCs/>
          <w:sz w:val="24"/>
          <w:szCs w:val="24"/>
        </w:rPr>
        <w:t>л. в</w:t>
      </w:r>
      <w:r w:rsidR="00DE226F" w:rsidRPr="005B106C">
        <w:rPr>
          <w:bCs/>
          <w:sz w:val="24"/>
          <w:szCs w:val="24"/>
        </w:rPr>
        <w:t xml:space="preserve"> ___</w:t>
      </w:r>
      <w:r w:rsidRPr="005B106C">
        <w:rPr>
          <w:bCs/>
          <w:sz w:val="24"/>
          <w:szCs w:val="24"/>
        </w:rPr>
        <w:t>экз.</w:t>
      </w:r>
    </w:p>
    <w:p w14:paraId="52AFC9C1" w14:textId="77777777" w:rsidR="00DE226F" w:rsidRPr="005B106C" w:rsidRDefault="00DE226F" w:rsidP="00247E4D">
      <w:pPr>
        <w:pStyle w:val="12"/>
        <w:tabs>
          <w:tab w:val="left" w:leader="underscore" w:pos="2442"/>
          <w:tab w:val="left" w:leader="underscore" w:pos="3271"/>
        </w:tabs>
        <w:ind w:firstLine="567"/>
        <w:rPr>
          <w:bCs/>
          <w:sz w:val="24"/>
          <w:szCs w:val="24"/>
        </w:rPr>
      </w:pPr>
    </w:p>
    <w:p w14:paraId="3CDBDC69" w14:textId="77777777" w:rsidR="004E3B35" w:rsidRPr="005B106C" w:rsidRDefault="008C54F4" w:rsidP="00247E4D">
      <w:pPr>
        <w:pStyle w:val="12"/>
        <w:tabs>
          <w:tab w:val="left" w:leader="underscore" w:pos="3835"/>
          <w:tab w:val="left" w:leader="underscore" w:pos="9326"/>
        </w:tabs>
        <w:ind w:firstLine="567"/>
        <w:rPr>
          <w:bCs/>
          <w:sz w:val="24"/>
          <w:szCs w:val="24"/>
        </w:rPr>
      </w:pPr>
      <w:r>
        <w:rPr>
          <w:bCs/>
          <w:sz w:val="24"/>
          <w:szCs w:val="24"/>
        </w:rPr>
        <w:t>Заявитель</w:t>
      </w:r>
      <w:r w:rsidR="004E3B35" w:rsidRPr="005B106C">
        <w:rPr>
          <w:bCs/>
          <w:sz w:val="24"/>
          <w:szCs w:val="24"/>
        </w:rPr>
        <w:tab/>
        <w:t xml:space="preserve"> </w:t>
      </w:r>
      <w:r w:rsidR="004E3B35" w:rsidRPr="005B106C">
        <w:rPr>
          <w:bCs/>
          <w:sz w:val="24"/>
          <w:szCs w:val="24"/>
        </w:rPr>
        <w:tab/>
      </w:r>
    </w:p>
    <w:p w14:paraId="59A3862E" w14:textId="77777777" w:rsidR="004E3B35" w:rsidRPr="005B106C" w:rsidRDefault="004E3B35" w:rsidP="00247E4D">
      <w:pPr>
        <w:pStyle w:val="12"/>
        <w:tabs>
          <w:tab w:val="left" w:pos="6467"/>
        </w:tabs>
        <w:ind w:left="2560" w:firstLine="567"/>
        <w:rPr>
          <w:i/>
          <w:iCs/>
          <w:sz w:val="24"/>
          <w:szCs w:val="24"/>
        </w:rPr>
      </w:pPr>
      <w:r w:rsidRPr="005B106C">
        <w:rPr>
          <w:i/>
          <w:iCs/>
          <w:sz w:val="24"/>
          <w:szCs w:val="24"/>
        </w:rPr>
        <w:t>(</w:t>
      </w:r>
      <w:proofErr w:type="gramStart"/>
      <w:r w:rsidR="00DE226F" w:rsidRPr="005B106C">
        <w:rPr>
          <w:i/>
          <w:iCs/>
          <w:sz w:val="24"/>
          <w:szCs w:val="24"/>
        </w:rPr>
        <w:t xml:space="preserve">подпись)   </w:t>
      </w:r>
      <w:proofErr w:type="gramEnd"/>
      <w:r w:rsidR="00DE226F" w:rsidRPr="005B106C">
        <w:rPr>
          <w:i/>
          <w:iCs/>
          <w:sz w:val="24"/>
          <w:szCs w:val="24"/>
        </w:rPr>
        <w:t xml:space="preserve">                                   </w:t>
      </w:r>
      <w:r w:rsidRPr="005B106C">
        <w:rPr>
          <w:i/>
          <w:iCs/>
          <w:sz w:val="24"/>
          <w:szCs w:val="24"/>
        </w:rPr>
        <w:t>(</w:t>
      </w:r>
      <w:r w:rsidR="00DE226F" w:rsidRPr="005B106C">
        <w:rPr>
          <w:i/>
          <w:iCs/>
          <w:sz w:val="24"/>
          <w:szCs w:val="24"/>
        </w:rPr>
        <w:t>Д</w:t>
      </w:r>
      <w:r w:rsidRPr="005B106C">
        <w:rPr>
          <w:i/>
          <w:iCs/>
          <w:sz w:val="24"/>
          <w:szCs w:val="24"/>
        </w:rPr>
        <w:t>олжность, Ф.И.О.)</w:t>
      </w:r>
    </w:p>
    <w:p w14:paraId="7497D19C" w14:textId="77777777" w:rsidR="004E3B35" w:rsidRPr="005B106C" w:rsidRDefault="004E3B35" w:rsidP="00247E4D">
      <w:pPr>
        <w:pStyle w:val="12"/>
        <w:tabs>
          <w:tab w:val="left" w:leader="underscore" w:pos="2442"/>
        </w:tabs>
        <w:ind w:firstLine="567"/>
        <w:rPr>
          <w:bCs/>
          <w:sz w:val="24"/>
          <w:szCs w:val="24"/>
        </w:rPr>
      </w:pPr>
      <w:r w:rsidRPr="005B106C">
        <w:rPr>
          <w:bCs/>
          <w:sz w:val="24"/>
          <w:szCs w:val="24"/>
        </w:rPr>
        <w:t>Дата</w:t>
      </w:r>
      <w:r w:rsidRPr="005B106C">
        <w:rPr>
          <w:bCs/>
          <w:sz w:val="24"/>
          <w:szCs w:val="24"/>
        </w:rPr>
        <w:tab/>
      </w:r>
    </w:p>
    <w:p w14:paraId="7F5130F3" w14:textId="77777777" w:rsidR="00DE226F" w:rsidRPr="005B106C" w:rsidRDefault="00DE226F" w:rsidP="00247E4D">
      <w:pPr>
        <w:pStyle w:val="12"/>
        <w:tabs>
          <w:tab w:val="left" w:leader="underscore" w:pos="2442"/>
        </w:tabs>
        <w:ind w:firstLine="567"/>
        <w:rPr>
          <w:bCs/>
          <w:sz w:val="24"/>
          <w:szCs w:val="24"/>
        </w:rPr>
      </w:pPr>
    </w:p>
    <w:p w14:paraId="7FF37DE4" w14:textId="3403EB67" w:rsidR="00EC6F21" w:rsidRDefault="004E3B35" w:rsidP="00291E1F">
      <w:pPr>
        <w:pStyle w:val="12"/>
        <w:ind w:firstLine="567"/>
        <w:rPr>
          <w:i/>
          <w:iCs/>
          <w:sz w:val="24"/>
          <w:szCs w:val="24"/>
        </w:rPr>
      </w:pPr>
      <w:r w:rsidRPr="005B106C">
        <w:rPr>
          <w:bCs/>
          <w:sz w:val="24"/>
          <w:szCs w:val="24"/>
        </w:rPr>
        <w:t xml:space="preserve">Печать </w:t>
      </w:r>
      <w:r w:rsidR="008C54F4">
        <w:rPr>
          <w:bCs/>
          <w:sz w:val="24"/>
          <w:szCs w:val="24"/>
        </w:rPr>
        <w:t>заявителя</w:t>
      </w:r>
      <w:r w:rsidRPr="005B106C">
        <w:rPr>
          <w:bCs/>
          <w:sz w:val="24"/>
          <w:szCs w:val="24"/>
        </w:rPr>
        <w:t xml:space="preserve"> </w:t>
      </w:r>
      <w:r w:rsidRPr="005B106C">
        <w:rPr>
          <w:i/>
          <w:iCs/>
          <w:sz w:val="24"/>
          <w:szCs w:val="24"/>
        </w:rPr>
        <w:t>(при наличии)</w:t>
      </w:r>
    </w:p>
    <w:p w14:paraId="093AC4DA" w14:textId="5F5809CB" w:rsidR="00704186" w:rsidRDefault="00704186" w:rsidP="00704186">
      <w:pPr>
        <w:widowControl w:val="0"/>
        <w:tabs>
          <w:tab w:val="left" w:leader="underscore" w:pos="1571"/>
          <w:tab w:val="left" w:pos="4955"/>
        </w:tabs>
        <w:spacing w:after="60" w:line="218" w:lineRule="auto"/>
        <w:jc w:val="both"/>
        <w:rPr>
          <w:i/>
          <w:iCs/>
          <w:color w:val="000000"/>
          <w:sz w:val="24"/>
          <w:szCs w:val="24"/>
          <w:lang w:bidi="ru-RU"/>
        </w:rPr>
      </w:pPr>
    </w:p>
    <w:sectPr w:rsidR="00704186" w:rsidSect="00D26FF0">
      <w:pgSz w:w="11906" w:h="16838"/>
      <w:pgMar w:top="568" w:right="566" w:bottom="567" w:left="1134"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D4D33E" w14:textId="77777777" w:rsidR="00276FBF" w:rsidRDefault="00276FBF">
      <w:r>
        <w:separator/>
      </w:r>
    </w:p>
  </w:endnote>
  <w:endnote w:type="continuationSeparator" w:id="0">
    <w:p w14:paraId="53CFF77E" w14:textId="77777777" w:rsidR="00276FBF" w:rsidRDefault="00276F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embedRegular r:id="rId1" w:fontKey="{FE209969-9A41-4CD9-9AD4-C8F07D24C335}"/>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9F34B9E9-9EFC-4A65-9532-64168D0BC7F8}"/>
  </w:font>
  <w:font w:name="Cambria">
    <w:panose1 w:val="02040503050406030204"/>
    <w:charset w:val="CC"/>
    <w:family w:val="roman"/>
    <w:pitch w:val="variable"/>
    <w:sig w:usb0="E00006FF" w:usb1="420024FF" w:usb2="02000000" w:usb3="00000000" w:csb0="0000019F" w:csb1="00000000"/>
    <w:embedRegular r:id="rId3" w:fontKey="{F7CE71A9-527D-4366-9886-AC0B5137FC3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450F56" w14:textId="77777777" w:rsidR="00276FBF" w:rsidRDefault="00276FBF">
      <w:r>
        <w:separator/>
      </w:r>
    </w:p>
  </w:footnote>
  <w:footnote w:type="continuationSeparator" w:id="0">
    <w:p w14:paraId="7AF1BC40" w14:textId="77777777" w:rsidR="00276FBF" w:rsidRDefault="00276F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11665"/>
    <w:multiLevelType w:val="multilevel"/>
    <w:tmpl w:val="CA5EEC08"/>
    <w:lvl w:ilvl="0">
      <w:start w:val="34"/>
      <w:numFmt w:val="decimal"/>
      <w:lvlText w:val="4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2B45C5"/>
    <w:multiLevelType w:val="hybridMultilevel"/>
    <w:tmpl w:val="54C8F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462FBD"/>
    <w:multiLevelType w:val="multilevel"/>
    <w:tmpl w:val="FE14F4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numFmt w:val="decimal"/>
      <w:lvlText w:val="%4"/>
      <w:lvlJc w:val="left"/>
      <w:pPr>
        <w:ind w:left="2880" w:hanging="360"/>
      </w:pPr>
      <w:rPr>
        <w:rFonts w:hint="default"/>
        <w:b/>
        <w:bCs/>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0A650E"/>
    <w:multiLevelType w:val="multilevel"/>
    <w:tmpl w:val="3A36B3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A04925"/>
    <w:multiLevelType w:val="hybridMultilevel"/>
    <w:tmpl w:val="DCBE10B2"/>
    <w:lvl w:ilvl="0" w:tplc="E7205A90">
      <w:start w:val="1"/>
      <w:numFmt w:val="decimal"/>
      <w:lvlText w:val="%1."/>
      <w:lvlJc w:val="left"/>
      <w:pPr>
        <w:ind w:left="882" w:hanging="360"/>
      </w:pPr>
      <w:rPr>
        <w:rFonts w:ascii="Times New Roman" w:eastAsia="Times New Roman" w:hAnsi="Times New Roman" w:cs="Times New Roman"/>
      </w:rPr>
    </w:lvl>
    <w:lvl w:ilvl="1" w:tplc="04190003" w:tentative="1">
      <w:start w:val="1"/>
      <w:numFmt w:val="bullet"/>
      <w:lvlText w:val="o"/>
      <w:lvlJc w:val="left"/>
      <w:pPr>
        <w:ind w:left="1602" w:hanging="360"/>
      </w:pPr>
      <w:rPr>
        <w:rFonts w:ascii="Courier New" w:hAnsi="Courier New" w:cs="Courier New" w:hint="default"/>
      </w:rPr>
    </w:lvl>
    <w:lvl w:ilvl="2" w:tplc="04190005" w:tentative="1">
      <w:start w:val="1"/>
      <w:numFmt w:val="bullet"/>
      <w:lvlText w:val=""/>
      <w:lvlJc w:val="left"/>
      <w:pPr>
        <w:ind w:left="2322" w:hanging="360"/>
      </w:pPr>
      <w:rPr>
        <w:rFonts w:ascii="Wingdings" w:hAnsi="Wingdings" w:hint="default"/>
      </w:rPr>
    </w:lvl>
    <w:lvl w:ilvl="3" w:tplc="04190001" w:tentative="1">
      <w:start w:val="1"/>
      <w:numFmt w:val="bullet"/>
      <w:lvlText w:val=""/>
      <w:lvlJc w:val="left"/>
      <w:pPr>
        <w:ind w:left="3042" w:hanging="360"/>
      </w:pPr>
      <w:rPr>
        <w:rFonts w:ascii="Symbol" w:hAnsi="Symbol" w:hint="default"/>
      </w:rPr>
    </w:lvl>
    <w:lvl w:ilvl="4" w:tplc="04190003" w:tentative="1">
      <w:start w:val="1"/>
      <w:numFmt w:val="bullet"/>
      <w:lvlText w:val="o"/>
      <w:lvlJc w:val="left"/>
      <w:pPr>
        <w:ind w:left="3762" w:hanging="360"/>
      </w:pPr>
      <w:rPr>
        <w:rFonts w:ascii="Courier New" w:hAnsi="Courier New" w:cs="Courier New" w:hint="default"/>
      </w:rPr>
    </w:lvl>
    <w:lvl w:ilvl="5" w:tplc="04190005" w:tentative="1">
      <w:start w:val="1"/>
      <w:numFmt w:val="bullet"/>
      <w:lvlText w:val=""/>
      <w:lvlJc w:val="left"/>
      <w:pPr>
        <w:ind w:left="4482" w:hanging="360"/>
      </w:pPr>
      <w:rPr>
        <w:rFonts w:ascii="Wingdings" w:hAnsi="Wingdings" w:hint="default"/>
      </w:rPr>
    </w:lvl>
    <w:lvl w:ilvl="6" w:tplc="04190001" w:tentative="1">
      <w:start w:val="1"/>
      <w:numFmt w:val="bullet"/>
      <w:lvlText w:val=""/>
      <w:lvlJc w:val="left"/>
      <w:pPr>
        <w:ind w:left="5202" w:hanging="360"/>
      </w:pPr>
      <w:rPr>
        <w:rFonts w:ascii="Symbol" w:hAnsi="Symbol" w:hint="default"/>
      </w:rPr>
    </w:lvl>
    <w:lvl w:ilvl="7" w:tplc="04190003" w:tentative="1">
      <w:start w:val="1"/>
      <w:numFmt w:val="bullet"/>
      <w:lvlText w:val="o"/>
      <w:lvlJc w:val="left"/>
      <w:pPr>
        <w:ind w:left="5922" w:hanging="360"/>
      </w:pPr>
      <w:rPr>
        <w:rFonts w:ascii="Courier New" w:hAnsi="Courier New" w:cs="Courier New" w:hint="default"/>
      </w:rPr>
    </w:lvl>
    <w:lvl w:ilvl="8" w:tplc="04190005" w:tentative="1">
      <w:start w:val="1"/>
      <w:numFmt w:val="bullet"/>
      <w:lvlText w:val=""/>
      <w:lvlJc w:val="left"/>
      <w:pPr>
        <w:ind w:left="6642" w:hanging="360"/>
      </w:pPr>
      <w:rPr>
        <w:rFonts w:ascii="Wingdings" w:hAnsi="Wingdings" w:hint="default"/>
      </w:rPr>
    </w:lvl>
  </w:abstractNum>
  <w:abstractNum w:abstractNumId="5" w15:restartNumberingAfterBreak="0">
    <w:nsid w:val="0EBB4DA9"/>
    <w:multiLevelType w:val="multilevel"/>
    <w:tmpl w:val="49A6D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3F6950"/>
    <w:multiLevelType w:val="hybridMultilevel"/>
    <w:tmpl w:val="ED5472D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106A7016"/>
    <w:multiLevelType w:val="multilevel"/>
    <w:tmpl w:val="E48669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4F52268"/>
    <w:multiLevelType w:val="hybridMultilevel"/>
    <w:tmpl w:val="6786DF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70F5229"/>
    <w:multiLevelType w:val="hybridMultilevel"/>
    <w:tmpl w:val="C5F009C4"/>
    <w:lvl w:ilvl="0" w:tplc="0A4EC722">
      <w:start w:val="1"/>
      <w:numFmt w:val="bullet"/>
      <w:lvlText w:val=""/>
      <w:lvlJc w:val="left"/>
      <w:pPr>
        <w:ind w:left="1506" w:hanging="360"/>
      </w:pPr>
      <w:rPr>
        <w:rFonts w:ascii="Times New Roman" w:hAnsi="Times New Roman" w:cs="Times New Roman" w:hint="default"/>
        <w:sz w:val="24"/>
        <w:szCs w:val="24"/>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10" w15:restartNumberingAfterBreak="0">
    <w:nsid w:val="18326098"/>
    <w:multiLevelType w:val="multilevel"/>
    <w:tmpl w:val="859E78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848392E"/>
    <w:multiLevelType w:val="hybridMultilevel"/>
    <w:tmpl w:val="98EABDF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2" w15:restartNumberingAfterBreak="0">
    <w:nsid w:val="19114DAF"/>
    <w:multiLevelType w:val="hybridMultilevel"/>
    <w:tmpl w:val="EC9CCA08"/>
    <w:lvl w:ilvl="0" w:tplc="03F2A6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AA273A5"/>
    <w:multiLevelType w:val="multilevel"/>
    <w:tmpl w:val="889A07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5E5019E"/>
    <w:multiLevelType w:val="multilevel"/>
    <w:tmpl w:val="551EB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726FCD"/>
    <w:multiLevelType w:val="hybridMultilevel"/>
    <w:tmpl w:val="70CA792A"/>
    <w:lvl w:ilvl="0" w:tplc="4CDCE218">
      <w:start w:val="4"/>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6" w15:restartNumberingAfterBreak="0">
    <w:nsid w:val="28433DE6"/>
    <w:multiLevelType w:val="multilevel"/>
    <w:tmpl w:val="0FA6AA54"/>
    <w:lvl w:ilvl="0">
      <w:start w:val="21"/>
      <w:numFmt w:val="decimal"/>
      <w:lvlText w:val="52.1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CDE0861"/>
    <w:multiLevelType w:val="multilevel"/>
    <w:tmpl w:val="5900B9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21455C5"/>
    <w:multiLevelType w:val="multilevel"/>
    <w:tmpl w:val="79FC4A46"/>
    <w:lvl w:ilvl="0">
      <w:start w:val="23"/>
      <w:numFmt w:val="decimal"/>
      <w:lvlText w:val="56.1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6215119"/>
    <w:multiLevelType w:val="multilevel"/>
    <w:tmpl w:val="C4243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301F6C"/>
    <w:multiLevelType w:val="hybridMultilevel"/>
    <w:tmpl w:val="6FF45B4C"/>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1" w15:restartNumberingAfterBreak="0">
    <w:nsid w:val="38816ED6"/>
    <w:multiLevelType w:val="multilevel"/>
    <w:tmpl w:val="1C74D238"/>
    <w:lvl w:ilvl="0">
      <w:start w:val="1"/>
      <w:numFmt w:val="upperRoman"/>
      <w:lvlText w:val="%1."/>
      <w:lvlJc w:val="left"/>
      <w:pPr>
        <w:ind w:left="180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2" w15:restartNumberingAfterBreak="0">
    <w:nsid w:val="3C112905"/>
    <w:multiLevelType w:val="multilevel"/>
    <w:tmpl w:val="DDA6A7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72194D"/>
    <w:multiLevelType w:val="hybridMultilevel"/>
    <w:tmpl w:val="9F54D932"/>
    <w:lvl w:ilvl="0" w:tplc="04190001">
      <w:start w:val="1"/>
      <w:numFmt w:val="bullet"/>
      <w:lvlText w:val=""/>
      <w:lvlJc w:val="left"/>
      <w:pPr>
        <w:ind w:left="844" w:hanging="360"/>
      </w:pPr>
      <w:rPr>
        <w:rFonts w:ascii="Symbol" w:hAnsi="Symbol" w:hint="default"/>
      </w:rPr>
    </w:lvl>
    <w:lvl w:ilvl="1" w:tplc="04190003" w:tentative="1">
      <w:start w:val="1"/>
      <w:numFmt w:val="bullet"/>
      <w:lvlText w:val="o"/>
      <w:lvlJc w:val="left"/>
      <w:pPr>
        <w:ind w:left="1564" w:hanging="360"/>
      </w:pPr>
      <w:rPr>
        <w:rFonts w:ascii="Courier New" w:hAnsi="Courier New" w:cs="Courier New" w:hint="default"/>
      </w:rPr>
    </w:lvl>
    <w:lvl w:ilvl="2" w:tplc="04190005" w:tentative="1">
      <w:start w:val="1"/>
      <w:numFmt w:val="bullet"/>
      <w:lvlText w:val=""/>
      <w:lvlJc w:val="left"/>
      <w:pPr>
        <w:ind w:left="2284" w:hanging="360"/>
      </w:pPr>
      <w:rPr>
        <w:rFonts w:ascii="Wingdings" w:hAnsi="Wingdings" w:hint="default"/>
      </w:rPr>
    </w:lvl>
    <w:lvl w:ilvl="3" w:tplc="04190001" w:tentative="1">
      <w:start w:val="1"/>
      <w:numFmt w:val="bullet"/>
      <w:lvlText w:val=""/>
      <w:lvlJc w:val="left"/>
      <w:pPr>
        <w:ind w:left="3004" w:hanging="360"/>
      </w:pPr>
      <w:rPr>
        <w:rFonts w:ascii="Symbol" w:hAnsi="Symbol" w:hint="default"/>
      </w:rPr>
    </w:lvl>
    <w:lvl w:ilvl="4" w:tplc="04190003" w:tentative="1">
      <w:start w:val="1"/>
      <w:numFmt w:val="bullet"/>
      <w:lvlText w:val="o"/>
      <w:lvlJc w:val="left"/>
      <w:pPr>
        <w:ind w:left="3724" w:hanging="360"/>
      </w:pPr>
      <w:rPr>
        <w:rFonts w:ascii="Courier New" w:hAnsi="Courier New" w:cs="Courier New" w:hint="default"/>
      </w:rPr>
    </w:lvl>
    <w:lvl w:ilvl="5" w:tplc="04190005" w:tentative="1">
      <w:start w:val="1"/>
      <w:numFmt w:val="bullet"/>
      <w:lvlText w:val=""/>
      <w:lvlJc w:val="left"/>
      <w:pPr>
        <w:ind w:left="4444" w:hanging="360"/>
      </w:pPr>
      <w:rPr>
        <w:rFonts w:ascii="Wingdings" w:hAnsi="Wingdings" w:hint="default"/>
      </w:rPr>
    </w:lvl>
    <w:lvl w:ilvl="6" w:tplc="04190001" w:tentative="1">
      <w:start w:val="1"/>
      <w:numFmt w:val="bullet"/>
      <w:lvlText w:val=""/>
      <w:lvlJc w:val="left"/>
      <w:pPr>
        <w:ind w:left="5164" w:hanging="360"/>
      </w:pPr>
      <w:rPr>
        <w:rFonts w:ascii="Symbol" w:hAnsi="Symbol" w:hint="default"/>
      </w:rPr>
    </w:lvl>
    <w:lvl w:ilvl="7" w:tplc="04190003" w:tentative="1">
      <w:start w:val="1"/>
      <w:numFmt w:val="bullet"/>
      <w:lvlText w:val="o"/>
      <w:lvlJc w:val="left"/>
      <w:pPr>
        <w:ind w:left="5884" w:hanging="360"/>
      </w:pPr>
      <w:rPr>
        <w:rFonts w:ascii="Courier New" w:hAnsi="Courier New" w:cs="Courier New" w:hint="default"/>
      </w:rPr>
    </w:lvl>
    <w:lvl w:ilvl="8" w:tplc="04190005" w:tentative="1">
      <w:start w:val="1"/>
      <w:numFmt w:val="bullet"/>
      <w:lvlText w:val=""/>
      <w:lvlJc w:val="left"/>
      <w:pPr>
        <w:ind w:left="6604" w:hanging="360"/>
      </w:pPr>
      <w:rPr>
        <w:rFonts w:ascii="Wingdings" w:hAnsi="Wingdings" w:hint="default"/>
      </w:rPr>
    </w:lvl>
  </w:abstractNum>
  <w:abstractNum w:abstractNumId="24" w15:restartNumberingAfterBreak="0">
    <w:nsid w:val="441A60DA"/>
    <w:multiLevelType w:val="multilevel"/>
    <w:tmpl w:val="B00E749A"/>
    <w:lvl w:ilvl="0">
      <w:start w:val="3"/>
      <w:numFmt w:val="decimal"/>
      <w:lvlText w:val="4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7C50EEC"/>
    <w:multiLevelType w:val="multilevel"/>
    <w:tmpl w:val="389E850C"/>
    <w:lvl w:ilvl="0">
      <w:start w:val="25"/>
      <w:numFmt w:val="decimal"/>
      <w:lvlText w:val="4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986524D"/>
    <w:multiLevelType w:val="multilevel"/>
    <w:tmpl w:val="F71213DC"/>
    <w:lvl w:ilvl="0">
      <w:start w:val="3"/>
      <w:numFmt w:val="decimal"/>
      <w:lvlText w:val="%1."/>
      <w:lvlJc w:val="left"/>
      <w:pPr>
        <w:ind w:left="450" w:hanging="450"/>
      </w:pPr>
      <w:rPr>
        <w:rFonts w:hint="default"/>
      </w:rPr>
    </w:lvl>
    <w:lvl w:ilvl="1">
      <w:start w:val="1"/>
      <w:numFmt w:val="decimal"/>
      <w:lvlText w:val="%1.%2."/>
      <w:lvlJc w:val="left"/>
      <w:pPr>
        <w:ind w:left="1800" w:hanging="720"/>
      </w:pPr>
      <w:rPr>
        <w:rFonts w:hint="default"/>
        <w:sz w:val="28"/>
        <w:szCs w:val="28"/>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7" w15:restartNumberingAfterBreak="0">
    <w:nsid w:val="4A5F7030"/>
    <w:multiLevelType w:val="multilevel"/>
    <w:tmpl w:val="7E2CD14E"/>
    <w:lvl w:ilvl="0">
      <w:start w:val="5"/>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7680" w:hanging="1440"/>
      </w:pPr>
      <w:rPr>
        <w:rFonts w:hint="default"/>
      </w:rPr>
    </w:lvl>
  </w:abstractNum>
  <w:abstractNum w:abstractNumId="28" w15:restartNumberingAfterBreak="0">
    <w:nsid w:val="4ABC64A9"/>
    <w:multiLevelType w:val="multilevel"/>
    <w:tmpl w:val="F01C19C4"/>
    <w:lvl w:ilvl="0">
      <w:start w:val="47"/>
      <w:numFmt w:val="decimal"/>
      <w:lvlText w:val="%1"/>
      <w:lvlJc w:val="left"/>
      <w:pPr>
        <w:ind w:left="720" w:hanging="720"/>
      </w:pPr>
      <w:rPr>
        <w:rFonts w:hint="default"/>
      </w:rPr>
    </w:lvl>
    <w:lvl w:ilvl="1">
      <w:start w:val="91"/>
      <w:numFmt w:val="decimal"/>
      <w:lvlText w:val="%1.%2"/>
      <w:lvlJc w:val="left"/>
      <w:pPr>
        <w:ind w:left="803" w:hanging="720"/>
      </w:pPr>
      <w:rPr>
        <w:rFonts w:hint="default"/>
      </w:rPr>
    </w:lvl>
    <w:lvl w:ilvl="2">
      <w:start w:val="3"/>
      <w:numFmt w:val="decimal"/>
      <w:lvlText w:val="%1.%2.%3"/>
      <w:lvlJc w:val="left"/>
      <w:pPr>
        <w:ind w:left="886" w:hanging="720"/>
      </w:pPr>
      <w:rPr>
        <w:rFonts w:hint="default"/>
      </w:rPr>
    </w:lvl>
    <w:lvl w:ilvl="3">
      <w:start w:val="1"/>
      <w:numFmt w:val="decimal"/>
      <w:lvlText w:val="%1.%2.%3.%4"/>
      <w:lvlJc w:val="left"/>
      <w:pPr>
        <w:ind w:left="969" w:hanging="720"/>
      </w:pPr>
      <w:rPr>
        <w:rFonts w:hint="default"/>
      </w:rPr>
    </w:lvl>
    <w:lvl w:ilvl="4">
      <w:start w:val="1"/>
      <w:numFmt w:val="decimal"/>
      <w:lvlText w:val="%1.%2.%3.%4.%5"/>
      <w:lvlJc w:val="left"/>
      <w:pPr>
        <w:ind w:left="1412" w:hanging="1080"/>
      </w:pPr>
      <w:rPr>
        <w:rFonts w:hint="default"/>
      </w:rPr>
    </w:lvl>
    <w:lvl w:ilvl="5">
      <w:start w:val="1"/>
      <w:numFmt w:val="decimal"/>
      <w:lvlText w:val="%1.%2.%3.%4.%5.%6"/>
      <w:lvlJc w:val="left"/>
      <w:pPr>
        <w:ind w:left="1495" w:hanging="1080"/>
      </w:pPr>
      <w:rPr>
        <w:rFonts w:hint="default"/>
      </w:rPr>
    </w:lvl>
    <w:lvl w:ilvl="6">
      <w:start w:val="1"/>
      <w:numFmt w:val="decimal"/>
      <w:lvlText w:val="%1.%2.%3.%4.%5.%6.%7"/>
      <w:lvlJc w:val="left"/>
      <w:pPr>
        <w:ind w:left="1938" w:hanging="1440"/>
      </w:pPr>
      <w:rPr>
        <w:rFonts w:hint="default"/>
      </w:rPr>
    </w:lvl>
    <w:lvl w:ilvl="7">
      <w:start w:val="1"/>
      <w:numFmt w:val="decimal"/>
      <w:lvlText w:val="%1.%2.%3.%4.%5.%6.%7.%8"/>
      <w:lvlJc w:val="left"/>
      <w:pPr>
        <w:ind w:left="2021" w:hanging="1440"/>
      </w:pPr>
      <w:rPr>
        <w:rFonts w:hint="default"/>
      </w:rPr>
    </w:lvl>
    <w:lvl w:ilvl="8">
      <w:start w:val="1"/>
      <w:numFmt w:val="decimal"/>
      <w:lvlText w:val="%1.%2.%3.%4.%5.%6.%7.%8.%9"/>
      <w:lvlJc w:val="left"/>
      <w:pPr>
        <w:ind w:left="2464" w:hanging="1800"/>
      </w:pPr>
      <w:rPr>
        <w:rFonts w:hint="default"/>
      </w:rPr>
    </w:lvl>
  </w:abstractNum>
  <w:abstractNum w:abstractNumId="29" w15:restartNumberingAfterBreak="0">
    <w:nsid w:val="4FA06D1B"/>
    <w:multiLevelType w:val="multilevel"/>
    <w:tmpl w:val="4AC26BD6"/>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2401F85"/>
    <w:multiLevelType w:val="multilevel"/>
    <w:tmpl w:val="CA5EEC08"/>
    <w:lvl w:ilvl="0">
      <w:start w:val="34"/>
      <w:numFmt w:val="decimal"/>
      <w:lvlText w:val="4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B895BA2"/>
    <w:multiLevelType w:val="multilevel"/>
    <w:tmpl w:val="400A3DC6"/>
    <w:lvl w:ilvl="0">
      <w:start w:val="3"/>
      <w:numFmt w:val="decimal"/>
      <w:lvlText w:val="47.9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BD54F56"/>
    <w:multiLevelType w:val="hybridMultilevel"/>
    <w:tmpl w:val="54C8F6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E6354CD"/>
    <w:multiLevelType w:val="multilevel"/>
    <w:tmpl w:val="8416A6AC"/>
    <w:lvl w:ilvl="0">
      <w:start w:val="4"/>
      <w:numFmt w:val="decimal"/>
      <w:lvlText w:val="%1"/>
      <w:lvlJc w:val="left"/>
      <w:pPr>
        <w:ind w:left="375" w:hanging="375"/>
      </w:pPr>
      <w:rPr>
        <w:rFonts w:hint="default"/>
      </w:rPr>
    </w:lvl>
    <w:lvl w:ilvl="1">
      <w:start w:val="2"/>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4" w15:restartNumberingAfterBreak="0">
    <w:nsid w:val="633B221D"/>
    <w:multiLevelType w:val="multilevel"/>
    <w:tmpl w:val="E062B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1C1932"/>
    <w:multiLevelType w:val="multilevel"/>
    <w:tmpl w:val="DDD61DAC"/>
    <w:lvl w:ilvl="0">
      <w:start w:val="4"/>
      <w:numFmt w:val="decimal"/>
      <w:lvlText w:val="%1."/>
      <w:lvlJc w:val="left"/>
      <w:pPr>
        <w:ind w:left="360" w:hanging="360"/>
      </w:pPr>
      <w:rPr>
        <w:rFonts w:hint="default"/>
      </w:rPr>
    </w:lvl>
    <w:lvl w:ilvl="1">
      <w:start w:val="1"/>
      <w:numFmt w:val="decimal"/>
      <w:lvlText w:val="%1.%2."/>
      <w:lvlJc w:val="left"/>
      <w:pPr>
        <w:ind w:left="1070" w:hanging="360"/>
      </w:pPr>
      <w:rPr>
        <w:rFonts w:ascii="Times New Roman" w:hAnsi="Times New Roman" w:cs="Times New Roman" w:hint="default"/>
        <w:color w:val="auto"/>
        <w:sz w:val="28"/>
        <w:szCs w:val="28"/>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6" w15:restartNumberingAfterBreak="0">
    <w:nsid w:val="6C803DAD"/>
    <w:multiLevelType w:val="multilevel"/>
    <w:tmpl w:val="81C6EA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2F56589"/>
    <w:multiLevelType w:val="multilevel"/>
    <w:tmpl w:val="0FA6AA54"/>
    <w:lvl w:ilvl="0">
      <w:start w:val="21"/>
      <w:numFmt w:val="decimal"/>
      <w:lvlText w:val="52.1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70B317A"/>
    <w:multiLevelType w:val="multilevel"/>
    <w:tmpl w:val="572CB656"/>
    <w:lvl w:ilvl="0">
      <w:start w:val="3"/>
      <w:numFmt w:val="decimal"/>
      <w:lvlText w:val="%1."/>
      <w:lvlJc w:val="left"/>
      <w:pPr>
        <w:ind w:left="450" w:hanging="450"/>
      </w:pPr>
      <w:rPr>
        <w:rFonts w:hint="default"/>
      </w:rPr>
    </w:lvl>
    <w:lvl w:ilvl="1">
      <w:start w:val="2"/>
      <w:numFmt w:val="decimal"/>
      <w:lvlText w:val="%1.%2."/>
      <w:lvlJc w:val="left"/>
      <w:pPr>
        <w:ind w:left="1440" w:hanging="720"/>
      </w:pPr>
      <w:rPr>
        <w:rFonts w:hint="default"/>
        <w:color w:val="auto"/>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7AA13CDD"/>
    <w:multiLevelType w:val="hybridMultilevel"/>
    <w:tmpl w:val="11402C86"/>
    <w:lvl w:ilvl="0" w:tplc="9EB2ABF8">
      <w:start w:val="3"/>
      <w:numFmt w:val="upperRoman"/>
      <w:lvlText w:val="%1."/>
      <w:lvlJc w:val="left"/>
      <w:pPr>
        <w:ind w:left="1080" w:hanging="72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E153B57"/>
    <w:multiLevelType w:val="multilevel"/>
    <w:tmpl w:val="8416A6AC"/>
    <w:lvl w:ilvl="0">
      <w:start w:val="4"/>
      <w:numFmt w:val="decimal"/>
      <w:lvlText w:val="%1"/>
      <w:lvlJc w:val="left"/>
      <w:pPr>
        <w:ind w:left="375" w:hanging="375"/>
      </w:pPr>
      <w:rPr>
        <w:rFonts w:hint="default"/>
      </w:rPr>
    </w:lvl>
    <w:lvl w:ilvl="1">
      <w:start w:val="2"/>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1" w15:restartNumberingAfterBreak="0">
    <w:nsid w:val="7E420152"/>
    <w:multiLevelType w:val="multilevel"/>
    <w:tmpl w:val="A95CC6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0063705">
    <w:abstractNumId w:val="12"/>
  </w:num>
  <w:num w:numId="2" w16cid:durableId="504706900">
    <w:abstractNumId w:val="7"/>
  </w:num>
  <w:num w:numId="3" w16cid:durableId="1060401403">
    <w:abstractNumId w:val="17"/>
  </w:num>
  <w:num w:numId="4" w16cid:durableId="1858812517">
    <w:abstractNumId w:val="29"/>
  </w:num>
  <w:num w:numId="5" w16cid:durableId="689330397">
    <w:abstractNumId w:val="13"/>
  </w:num>
  <w:num w:numId="6" w16cid:durableId="497040510">
    <w:abstractNumId w:val="10"/>
  </w:num>
  <w:num w:numId="7" w16cid:durableId="1131751376">
    <w:abstractNumId w:val="39"/>
  </w:num>
  <w:num w:numId="8" w16cid:durableId="279844639">
    <w:abstractNumId w:val="38"/>
  </w:num>
  <w:num w:numId="9" w16cid:durableId="1862739466">
    <w:abstractNumId w:val="35"/>
  </w:num>
  <w:num w:numId="10" w16cid:durableId="290281675">
    <w:abstractNumId w:val="26"/>
  </w:num>
  <w:num w:numId="11" w16cid:durableId="795684000">
    <w:abstractNumId w:val="27"/>
  </w:num>
  <w:num w:numId="12" w16cid:durableId="1787771411">
    <w:abstractNumId w:val="21"/>
  </w:num>
  <w:num w:numId="13" w16cid:durableId="587664244">
    <w:abstractNumId w:val="14"/>
  </w:num>
  <w:num w:numId="14" w16cid:durableId="976762424">
    <w:abstractNumId w:val="41"/>
  </w:num>
  <w:num w:numId="15" w16cid:durableId="754593367">
    <w:abstractNumId w:val="19"/>
  </w:num>
  <w:num w:numId="16" w16cid:durableId="747844161">
    <w:abstractNumId w:val="3"/>
  </w:num>
  <w:num w:numId="17" w16cid:durableId="714235273">
    <w:abstractNumId w:val="22"/>
  </w:num>
  <w:num w:numId="18" w16cid:durableId="1843155271">
    <w:abstractNumId w:val="5"/>
  </w:num>
  <w:num w:numId="19" w16cid:durableId="1586112267">
    <w:abstractNumId w:val="2"/>
  </w:num>
  <w:num w:numId="20" w16cid:durableId="1112286766">
    <w:abstractNumId w:val="34"/>
  </w:num>
  <w:num w:numId="21" w16cid:durableId="1501896387">
    <w:abstractNumId w:val="36"/>
  </w:num>
  <w:num w:numId="22" w16cid:durableId="1689983972">
    <w:abstractNumId w:val="23"/>
  </w:num>
  <w:num w:numId="23" w16cid:durableId="620264938">
    <w:abstractNumId w:val="4"/>
  </w:num>
  <w:num w:numId="24" w16cid:durableId="826168552">
    <w:abstractNumId w:val="20"/>
  </w:num>
  <w:num w:numId="25" w16cid:durableId="1916087389">
    <w:abstractNumId w:val="11"/>
  </w:num>
  <w:num w:numId="26" w16cid:durableId="1733770623">
    <w:abstractNumId w:val="9"/>
  </w:num>
  <w:num w:numId="27" w16cid:durableId="1500462972">
    <w:abstractNumId w:val="8"/>
  </w:num>
  <w:num w:numId="28" w16cid:durableId="595670016">
    <w:abstractNumId w:val="1"/>
  </w:num>
  <w:num w:numId="29" w16cid:durableId="100347529">
    <w:abstractNumId w:val="32"/>
  </w:num>
  <w:num w:numId="30" w16cid:durableId="1786802442">
    <w:abstractNumId w:val="0"/>
  </w:num>
  <w:num w:numId="31" w16cid:durableId="2100445307">
    <w:abstractNumId w:val="25"/>
  </w:num>
  <w:num w:numId="32" w16cid:durableId="1239176206">
    <w:abstractNumId w:val="24"/>
  </w:num>
  <w:num w:numId="33" w16cid:durableId="400636258">
    <w:abstractNumId w:val="31"/>
  </w:num>
  <w:num w:numId="34" w16cid:durableId="13313919">
    <w:abstractNumId w:val="18"/>
  </w:num>
  <w:num w:numId="35" w16cid:durableId="1790316368">
    <w:abstractNumId w:val="37"/>
  </w:num>
  <w:num w:numId="36" w16cid:durableId="568807550">
    <w:abstractNumId w:val="28"/>
  </w:num>
  <w:num w:numId="37" w16cid:durableId="1192690985">
    <w:abstractNumId w:val="30"/>
  </w:num>
  <w:num w:numId="38" w16cid:durableId="1274828674">
    <w:abstractNumId w:val="16"/>
  </w:num>
  <w:num w:numId="39" w16cid:durableId="1488012800">
    <w:abstractNumId w:val="40"/>
  </w:num>
  <w:num w:numId="40" w16cid:durableId="2042437571">
    <w:abstractNumId w:val="33"/>
  </w:num>
  <w:num w:numId="41" w16cid:durableId="1335836980">
    <w:abstractNumId w:val="15"/>
  </w:num>
  <w:num w:numId="42" w16cid:durableId="1854998504">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ru-RU" w:vendorID="1" w:dllVersion="51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9EC"/>
    <w:rsid w:val="00001150"/>
    <w:rsid w:val="00002256"/>
    <w:rsid w:val="0000320E"/>
    <w:rsid w:val="00003569"/>
    <w:rsid w:val="00004286"/>
    <w:rsid w:val="0000499F"/>
    <w:rsid w:val="00006086"/>
    <w:rsid w:val="00006334"/>
    <w:rsid w:val="00011D4A"/>
    <w:rsid w:val="000138EA"/>
    <w:rsid w:val="000142C8"/>
    <w:rsid w:val="00014D90"/>
    <w:rsid w:val="000203B7"/>
    <w:rsid w:val="0002324E"/>
    <w:rsid w:val="00025925"/>
    <w:rsid w:val="00031B14"/>
    <w:rsid w:val="00032AD1"/>
    <w:rsid w:val="00032EA2"/>
    <w:rsid w:val="0003334B"/>
    <w:rsid w:val="00034F4A"/>
    <w:rsid w:val="00035B18"/>
    <w:rsid w:val="000377AF"/>
    <w:rsid w:val="00037BFE"/>
    <w:rsid w:val="0004463D"/>
    <w:rsid w:val="000449C6"/>
    <w:rsid w:val="00045025"/>
    <w:rsid w:val="0004646B"/>
    <w:rsid w:val="00051531"/>
    <w:rsid w:val="0005176D"/>
    <w:rsid w:val="00052DD5"/>
    <w:rsid w:val="00052FE7"/>
    <w:rsid w:val="000572EE"/>
    <w:rsid w:val="00061E55"/>
    <w:rsid w:val="00063B95"/>
    <w:rsid w:val="00066858"/>
    <w:rsid w:val="00066936"/>
    <w:rsid w:val="00066FCD"/>
    <w:rsid w:val="00070BFE"/>
    <w:rsid w:val="0007128F"/>
    <w:rsid w:val="000728B8"/>
    <w:rsid w:val="00073F68"/>
    <w:rsid w:val="0007609E"/>
    <w:rsid w:val="0007686F"/>
    <w:rsid w:val="00077B4A"/>
    <w:rsid w:val="000809DB"/>
    <w:rsid w:val="00080BEE"/>
    <w:rsid w:val="000815E4"/>
    <w:rsid w:val="0008173D"/>
    <w:rsid w:val="0008333B"/>
    <w:rsid w:val="00083C7A"/>
    <w:rsid w:val="000840D5"/>
    <w:rsid w:val="000845A4"/>
    <w:rsid w:val="00085C6A"/>
    <w:rsid w:val="00085F82"/>
    <w:rsid w:val="00090B48"/>
    <w:rsid w:val="00091550"/>
    <w:rsid w:val="00093632"/>
    <w:rsid w:val="00097E65"/>
    <w:rsid w:val="000A77AD"/>
    <w:rsid w:val="000B0051"/>
    <w:rsid w:val="000B0C4E"/>
    <w:rsid w:val="000B16AC"/>
    <w:rsid w:val="000B59A3"/>
    <w:rsid w:val="000B687D"/>
    <w:rsid w:val="000B7475"/>
    <w:rsid w:val="000C350F"/>
    <w:rsid w:val="000C3AE5"/>
    <w:rsid w:val="000C4737"/>
    <w:rsid w:val="000C4F5F"/>
    <w:rsid w:val="000C5C67"/>
    <w:rsid w:val="000C7119"/>
    <w:rsid w:val="000D05AA"/>
    <w:rsid w:val="000D1546"/>
    <w:rsid w:val="000D38B6"/>
    <w:rsid w:val="000D3942"/>
    <w:rsid w:val="000D724E"/>
    <w:rsid w:val="000E2DE6"/>
    <w:rsid w:val="000E4E43"/>
    <w:rsid w:val="000E5162"/>
    <w:rsid w:val="000F34E6"/>
    <w:rsid w:val="000F3886"/>
    <w:rsid w:val="000F4909"/>
    <w:rsid w:val="000F5292"/>
    <w:rsid w:val="00103CC2"/>
    <w:rsid w:val="00104319"/>
    <w:rsid w:val="00105A74"/>
    <w:rsid w:val="001107C4"/>
    <w:rsid w:val="001113C7"/>
    <w:rsid w:val="0011506B"/>
    <w:rsid w:val="00120BC8"/>
    <w:rsid w:val="00122E5B"/>
    <w:rsid w:val="00125AEB"/>
    <w:rsid w:val="00126436"/>
    <w:rsid w:val="00131446"/>
    <w:rsid w:val="00132FEF"/>
    <w:rsid w:val="00133E71"/>
    <w:rsid w:val="00136E81"/>
    <w:rsid w:val="001371FE"/>
    <w:rsid w:val="00141A86"/>
    <w:rsid w:val="001433BB"/>
    <w:rsid w:val="00143733"/>
    <w:rsid w:val="0014373E"/>
    <w:rsid w:val="00145954"/>
    <w:rsid w:val="001465AB"/>
    <w:rsid w:val="001476EE"/>
    <w:rsid w:val="00147E37"/>
    <w:rsid w:val="00152AE3"/>
    <w:rsid w:val="00152E9E"/>
    <w:rsid w:val="001563AB"/>
    <w:rsid w:val="00157193"/>
    <w:rsid w:val="00160072"/>
    <w:rsid w:val="00160955"/>
    <w:rsid w:val="00161D8F"/>
    <w:rsid w:val="00166CF4"/>
    <w:rsid w:val="00172DB4"/>
    <w:rsid w:val="0017321A"/>
    <w:rsid w:val="00175283"/>
    <w:rsid w:val="00175361"/>
    <w:rsid w:val="0017683E"/>
    <w:rsid w:val="00182C71"/>
    <w:rsid w:val="00182FC0"/>
    <w:rsid w:val="001840B5"/>
    <w:rsid w:val="00184D6F"/>
    <w:rsid w:val="00185042"/>
    <w:rsid w:val="00185226"/>
    <w:rsid w:val="00185467"/>
    <w:rsid w:val="0018552F"/>
    <w:rsid w:val="001856B4"/>
    <w:rsid w:val="0018656B"/>
    <w:rsid w:val="0018731A"/>
    <w:rsid w:val="0019061F"/>
    <w:rsid w:val="00191B22"/>
    <w:rsid w:val="00194F28"/>
    <w:rsid w:val="001959CE"/>
    <w:rsid w:val="0019657E"/>
    <w:rsid w:val="001A0670"/>
    <w:rsid w:val="001A0F30"/>
    <w:rsid w:val="001A168E"/>
    <w:rsid w:val="001A377B"/>
    <w:rsid w:val="001A68BD"/>
    <w:rsid w:val="001B0686"/>
    <w:rsid w:val="001B1D52"/>
    <w:rsid w:val="001B308E"/>
    <w:rsid w:val="001B473F"/>
    <w:rsid w:val="001B48AF"/>
    <w:rsid w:val="001B5413"/>
    <w:rsid w:val="001B54C3"/>
    <w:rsid w:val="001B6747"/>
    <w:rsid w:val="001B6DC2"/>
    <w:rsid w:val="001B713D"/>
    <w:rsid w:val="001B7846"/>
    <w:rsid w:val="001B7BB8"/>
    <w:rsid w:val="001B7DE9"/>
    <w:rsid w:val="001C044F"/>
    <w:rsid w:val="001C16F7"/>
    <w:rsid w:val="001C30CE"/>
    <w:rsid w:val="001D09FF"/>
    <w:rsid w:val="001D186D"/>
    <w:rsid w:val="001D2B33"/>
    <w:rsid w:val="001D3B13"/>
    <w:rsid w:val="001D5F81"/>
    <w:rsid w:val="001D6C4A"/>
    <w:rsid w:val="001D73AD"/>
    <w:rsid w:val="001E116E"/>
    <w:rsid w:val="001E2773"/>
    <w:rsid w:val="001E3BE8"/>
    <w:rsid w:val="001E4F52"/>
    <w:rsid w:val="001E78AE"/>
    <w:rsid w:val="001F064C"/>
    <w:rsid w:val="001F2EE2"/>
    <w:rsid w:val="001F7414"/>
    <w:rsid w:val="002025AB"/>
    <w:rsid w:val="002034CE"/>
    <w:rsid w:val="00210820"/>
    <w:rsid w:val="0021164A"/>
    <w:rsid w:val="002122DD"/>
    <w:rsid w:val="00215022"/>
    <w:rsid w:val="00215541"/>
    <w:rsid w:val="00217008"/>
    <w:rsid w:val="002174AB"/>
    <w:rsid w:val="00221354"/>
    <w:rsid w:val="0022135F"/>
    <w:rsid w:val="00221FCE"/>
    <w:rsid w:val="00222CF6"/>
    <w:rsid w:val="002269E8"/>
    <w:rsid w:val="00230384"/>
    <w:rsid w:val="0023482A"/>
    <w:rsid w:val="00234A1F"/>
    <w:rsid w:val="00234AF4"/>
    <w:rsid w:val="00234F72"/>
    <w:rsid w:val="0023730B"/>
    <w:rsid w:val="00237332"/>
    <w:rsid w:val="002402E3"/>
    <w:rsid w:val="002406FC"/>
    <w:rsid w:val="0024093D"/>
    <w:rsid w:val="0024237A"/>
    <w:rsid w:val="00242E8D"/>
    <w:rsid w:val="00244565"/>
    <w:rsid w:val="00246D68"/>
    <w:rsid w:val="00247E4D"/>
    <w:rsid w:val="002519A5"/>
    <w:rsid w:val="00255056"/>
    <w:rsid w:val="0025543D"/>
    <w:rsid w:val="002554E6"/>
    <w:rsid w:val="002610A4"/>
    <w:rsid w:val="002633E2"/>
    <w:rsid w:val="0026384A"/>
    <w:rsid w:val="00264121"/>
    <w:rsid w:val="0026535F"/>
    <w:rsid w:val="0026705A"/>
    <w:rsid w:val="002719CC"/>
    <w:rsid w:val="00272491"/>
    <w:rsid w:val="00274971"/>
    <w:rsid w:val="00274AC2"/>
    <w:rsid w:val="00276FBF"/>
    <w:rsid w:val="0028008A"/>
    <w:rsid w:val="00280FCB"/>
    <w:rsid w:val="00283571"/>
    <w:rsid w:val="00286621"/>
    <w:rsid w:val="00291056"/>
    <w:rsid w:val="00291E1F"/>
    <w:rsid w:val="002949C0"/>
    <w:rsid w:val="002A11BC"/>
    <w:rsid w:val="002A14E8"/>
    <w:rsid w:val="002A22D2"/>
    <w:rsid w:val="002A4C3C"/>
    <w:rsid w:val="002A7122"/>
    <w:rsid w:val="002B17F8"/>
    <w:rsid w:val="002B189D"/>
    <w:rsid w:val="002B29E1"/>
    <w:rsid w:val="002B6C78"/>
    <w:rsid w:val="002C1F6F"/>
    <w:rsid w:val="002C23ED"/>
    <w:rsid w:val="002C38F3"/>
    <w:rsid w:val="002C448E"/>
    <w:rsid w:val="002C6177"/>
    <w:rsid w:val="002D27E8"/>
    <w:rsid w:val="002D43D6"/>
    <w:rsid w:val="002D4571"/>
    <w:rsid w:val="002D4B32"/>
    <w:rsid w:val="002D5C80"/>
    <w:rsid w:val="002E1216"/>
    <w:rsid w:val="002E2895"/>
    <w:rsid w:val="002E4AE9"/>
    <w:rsid w:val="002E5037"/>
    <w:rsid w:val="002E57B0"/>
    <w:rsid w:val="002E5C1F"/>
    <w:rsid w:val="002E6190"/>
    <w:rsid w:val="002E6335"/>
    <w:rsid w:val="002E77F5"/>
    <w:rsid w:val="002F13A8"/>
    <w:rsid w:val="002F2363"/>
    <w:rsid w:val="002F2938"/>
    <w:rsid w:val="002F5B25"/>
    <w:rsid w:val="002F5DB7"/>
    <w:rsid w:val="002F6D60"/>
    <w:rsid w:val="002F726C"/>
    <w:rsid w:val="002F7F3D"/>
    <w:rsid w:val="003004E9"/>
    <w:rsid w:val="00306249"/>
    <w:rsid w:val="003070F7"/>
    <w:rsid w:val="00310D8A"/>
    <w:rsid w:val="00310DF4"/>
    <w:rsid w:val="00311BFE"/>
    <w:rsid w:val="003140AD"/>
    <w:rsid w:val="00316844"/>
    <w:rsid w:val="003170D9"/>
    <w:rsid w:val="0032078F"/>
    <w:rsid w:val="0032085E"/>
    <w:rsid w:val="00321B87"/>
    <w:rsid w:val="00324A0B"/>
    <w:rsid w:val="00325D2B"/>
    <w:rsid w:val="00326503"/>
    <w:rsid w:val="00327289"/>
    <w:rsid w:val="00331F9D"/>
    <w:rsid w:val="00332ADA"/>
    <w:rsid w:val="003336AE"/>
    <w:rsid w:val="0033563F"/>
    <w:rsid w:val="00337C9C"/>
    <w:rsid w:val="00337EEF"/>
    <w:rsid w:val="00340E85"/>
    <w:rsid w:val="00340F69"/>
    <w:rsid w:val="003457A9"/>
    <w:rsid w:val="003461E3"/>
    <w:rsid w:val="00347823"/>
    <w:rsid w:val="00347E92"/>
    <w:rsid w:val="00353BBB"/>
    <w:rsid w:val="003545BB"/>
    <w:rsid w:val="00354E0D"/>
    <w:rsid w:val="0035606F"/>
    <w:rsid w:val="00356500"/>
    <w:rsid w:val="0036101A"/>
    <w:rsid w:val="00361574"/>
    <w:rsid w:val="00363DBA"/>
    <w:rsid w:val="003667EA"/>
    <w:rsid w:val="0037190A"/>
    <w:rsid w:val="00372973"/>
    <w:rsid w:val="00373C91"/>
    <w:rsid w:val="00374E54"/>
    <w:rsid w:val="00376357"/>
    <w:rsid w:val="003833CD"/>
    <w:rsid w:val="0038456C"/>
    <w:rsid w:val="0038647C"/>
    <w:rsid w:val="0038710D"/>
    <w:rsid w:val="00387ACD"/>
    <w:rsid w:val="00387D05"/>
    <w:rsid w:val="003921CD"/>
    <w:rsid w:val="0039222A"/>
    <w:rsid w:val="00392964"/>
    <w:rsid w:val="00393E00"/>
    <w:rsid w:val="00394E90"/>
    <w:rsid w:val="003968BD"/>
    <w:rsid w:val="00397D4F"/>
    <w:rsid w:val="003A3091"/>
    <w:rsid w:val="003B1056"/>
    <w:rsid w:val="003B24F1"/>
    <w:rsid w:val="003B4B5E"/>
    <w:rsid w:val="003B6DA3"/>
    <w:rsid w:val="003C47EF"/>
    <w:rsid w:val="003C50DE"/>
    <w:rsid w:val="003C51E1"/>
    <w:rsid w:val="003C5682"/>
    <w:rsid w:val="003C696F"/>
    <w:rsid w:val="003C71DA"/>
    <w:rsid w:val="003C7FA8"/>
    <w:rsid w:val="003D013A"/>
    <w:rsid w:val="003D0805"/>
    <w:rsid w:val="003D1904"/>
    <w:rsid w:val="003D248C"/>
    <w:rsid w:val="003D2BF9"/>
    <w:rsid w:val="003D58EF"/>
    <w:rsid w:val="003D5B05"/>
    <w:rsid w:val="003E1BE3"/>
    <w:rsid w:val="003E31B3"/>
    <w:rsid w:val="003E3D2C"/>
    <w:rsid w:val="003E3F3F"/>
    <w:rsid w:val="003E5541"/>
    <w:rsid w:val="003E5929"/>
    <w:rsid w:val="003E6375"/>
    <w:rsid w:val="003F1362"/>
    <w:rsid w:val="003F3619"/>
    <w:rsid w:val="003F7DAB"/>
    <w:rsid w:val="004007E6"/>
    <w:rsid w:val="00402803"/>
    <w:rsid w:val="00402DA5"/>
    <w:rsid w:val="004101BD"/>
    <w:rsid w:val="00411385"/>
    <w:rsid w:val="0041205D"/>
    <w:rsid w:val="00412B10"/>
    <w:rsid w:val="00414904"/>
    <w:rsid w:val="00415191"/>
    <w:rsid w:val="00420073"/>
    <w:rsid w:val="0042017C"/>
    <w:rsid w:val="0042366A"/>
    <w:rsid w:val="00423E86"/>
    <w:rsid w:val="00424825"/>
    <w:rsid w:val="004258DC"/>
    <w:rsid w:val="00425ACB"/>
    <w:rsid w:val="004268F1"/>
    <w:rsid w:val="00426FB6"/>
    <w:rsid w:val="00431A1E"/>
    <w:rsid w:val="004343DE"/>
    <w:rsid w:val="004353EB"/>
    <w:rsid w:val="0043702F"/>
    <w:rsid w:val="00440623"/>
    <w:rsid w:val="0044073C"/>
    <w:rsid w:val="00440B7F"/>
    <w:rsid w:val="00440FDE"/>
    <w:rsid w:val="00441CB9"/>
    <w:rsid w:val="004422D2"/>
    <w:rsid w:val="00442BF9"/>
    <w:rsid w:val="0044470F"/>
    <w:rsid w:val="00446492"/>
    <w:rsid w:val="0045350D"/>
    <w:rsid w:val="00457390"/>
    <w:rsid w:val="00457CF0"/>
    <w:rsid w:val="00462169"/>
    <w:rsid w:val="0046423A"/>
    <w:rsid w:val="00464513"/>
    <w:rsid w:val="0046565F"/>
    <w:rsid w:val="00465F30"/>
    <w:rsid w:val="0046612A"/>
    <w:rsid w:val="00466E90"/>
    <w:rsid w:val="004671B1"/>
    <w:rsid w:val="004700D7"/>
    <w:rsid w:val="0047304D"/>
    <w:rsid w:val="0047462F"/>
    <w:rsid w:val="00477EBC"/>
    <w:rsid w:val="00480C72"/>
    <w:rsid w:val="00485B26"/>
    <w:rsid w:val="004915FD"/>
    <w:rsid w:val="004918B2"/>
    <w:rsid w:val="00491D0D"/>
    <w:rsid w:val="00493F7F"/>
    <w:rsid w:val="004941F1"/>
    <w:rsid w:val="0049460A"/>
    <w:rsid w:val="00495A6C"/>
    <w:rsid w:val="004A07DC"/>
    <w:rsid w:val="004A0D1A"/>
    <w:rsid w:val="004A0D46"/>
    <w:rsid w:val="004A11C0"/>
    <w:rsid w:val="004A2E7A"/>
    <w:rsid w:val="004A55F1"/>
    <w:rsid w:val="004A6460"/>
    <w:rsid w:val="004A7EB6"/>
    <w:rsid w:val="004B0974"/>
    <w:rsid w:val="004B13D7"/>
    <w:rsid w:val="004B22B6"/>
    <w:rsid w:val="004B2F64"/>
    <w:rsid w:val="004C646D"/>
    <w:rsid w:val="004C7761"/>
    <w:rsid w:val="004D03D9"/>
    <w:rsid w:val="004D04DF"/>
    <w:rsid w:val="004D3C09"/>
    <w:rsid w:val="004D6A2C"/>
    <w:rsid w:val="004E06B9"/>
    <w:rsid w:val="004E0810"/>
    <w:rsid w:val="004E1A77"/>
    <w:rsid w:val="004E3B35"/>
    <w:rsid w:val="004E5632"/>
    <w:rsid w:val="004E57ED"/>
    <w:rsid w:val="004F0F35"/>
    <w:rsid w:val="004F1299"/>
    <w:rsid w:val="004F253D"/>
    <w:rsid w:val="004F2E4A"/>
    <w:rsid w:val="004F4ECC"/>
    <w:rsid w:val="004F5B50"/>
    <w:rsid w:val="00501BCE"/>
    <w:rsid w:val="00501C64"/>
    <w:rsid w:val="005029BC"/>
    <w:rsid w:val="00502DB6"/>
    <w:rsid w:val="0050331F"/>
    <w:rsid w:val="00506D01"/>
    <w:rsid w:val="00507BF7"/>
    <w:rsid w:val="005100C1"/>
    <w:rsid w:val="00510D62"/>
    <w:rsid w:val="005142F4"/>
    <w:rsid w:val="005153B0"/>
    <w:rsid w:val="00515477"/>
    <w:rsid w:val="00516673"/>
    <w:rsid w:val="00524F91"/>
    <w:rsid w:val="00527412"/>
    <w:rsid w:val="00527CA1"/>
    <w:rsid w:val="005336D3"/>
    <w:rsid w:val="00534046"/>
    <w:rsid w:val="005349BD"/>
    <w:rsid w:val="00541AF5"/>
    <w:rsid w:val="00541DE1"/>
    <w:rsid w:val="0054219E"/>
    <w:rsid w:val="00545398"/>
    <w:rsid w:val="00546785"/>
    <w:rsid w:val="0055060C"/>
    <w:rsid w:val="00551CC8"/>
    <w:rsid w:val="00552151"/>
    <w:rsid w:val="005537CA"/>
    <w:rsid w:val="0055439F"/>
    <w:rsid w:val="005552F0"/>
    <w:rsid w:val="005556CE"/>
    <w:rsid w:val="00556C4B"/>
    <w:rsid w:val="00562C02"/>
    <w:rsid w:val="00562DDB"/>
    <w:rsid w:val="00567C06"/>
    <w:rsid w:val="00571042"/>
    <w:rsid w:val="00571CEE"/>
    <w:rsid w:val="00573F09"/>
    <w:rsid w:val="00574F72"/>
    <w:rsid w:val="00574FFD"/>
    <w:rsid w:val="00575249"/>
    <w:rsid w:val="005757AF"/>
    <w:rsid w:val="00575ACF"/>
    <w:rsid w:val="005764D5"/>
    <w:rsid w:val="00576C32"/>
    <w:rsid w:val="00577195"/>
    <w:rsid w:val="00577380"/>
    <w:rsid w:val="00582036"/>
    <w:rsid w:val="00582BDE"/>
    <w:rsid w:val="005844DF"/>
    <w:rsid w:val="005846D3"/>
    <w:rsid w:val="00585C8E"/>
    <w:rsid w:val="005864B2"/>
    <w:rsid w:val="00590DE9"/>
    <w:rsid w:val="00591C93"/>
    <w:rsid w:val="00592903"/>
    <w:rsid w:val="00593266"/>
    <w:rsid w:val="0059524B"/>
    <w:rsid w:val="00597C93"/>
    <w:rsid w:val="005A0072"/>
    <w:rsid w:val="005A58B8"/>
    <w:rsid w:val="005A5D24"/>
    <w:rsid w:val="005A7218"/>
    <w:rsid w:val="005B106C"/>
    <w:rsid w:val="005B12C4"/>
    <w:rsid w:val="005B15CA"/>
    <w:rsid w:val="005B1A38"/>
    <w:rsid w:val="005B3705"/>
    <w:rsid w:val="005B4F40"/>
    <w:rsid w:val="005B6064"/>
    <w:rsid w:val="005B774E"/>
    <w:rsid w:val="005C1181"/>
    <w:rsid w:val="005C2B5A"/>
    <w:rsid w:val="005C4F4A"/>
    <w:rsid w:val="005C63E2"/>
    <w:rsid w:val="005C6A33"/>
    <w:rsid w:val="005D33B5"/>
    <w:rsid w:val="005D3993"/>
    <w:rsid w:val="005D39B4"/>
    <w:rsid w:val="005D3FE1"/>
    <w:rsid w:val="005D504F"/>
    <w:rsid w:val="005D50C8"/>
    <w:rsid w:val="005E3E68"/>
    <w:rsid w:val="005E4123"/>
    <w:rsid w:val="005E54D8"/>
    <w:rsid w:val="005E6448"/>
    <w:rsid w:val="005E7C67"/>
    <w:rsid w:val="005F0D61"/>
    <w:rsid w:val="005F159C"/>
    <w:rsid w:val="005F1B56"/>
    <w:rsid w:val="005F2C58"/>
    <w:rsid w:val="005F32F2"/>
    <w:rsid w:val="005F3765"/>
    <w:rsid w:val="005F4B53"/>
    <w:rsid w:val="005F66C0"/>
    <w:rsid w:val="005F670A"/>
    <w:rsid w:val="005F7E04"/>
    <w:rsid w:val="00601769"/>
    <w:rsid w:val="00602AA6"/>
    <w:rsid w:val="006030D7"/>
    <w:rsid w:val="0060340E"/>
    <w:rsid w:val="00603CA6"/>
    <w:rsid w:val="00603E65"/>
    <w:rsid w:val="0060587A"/>
    <w:rsid w:val="00606BA3"/>
    <w:rsid w:val="00607BF7"/>
    <w:rsid w:val="00610C92"/>
    <w:rsid w:val="006130B1"/>
    <w:rsid w:val="00615095"/>
    <w:rsid w:val="0061720B"/>
    <w:rsid w:val="0062128B"/>
    <w:rsid w:val="006235FC"/>
    <w:rsid w:val="00624013"/>
    <w:rsid w:val="00624019"/>
    <w:rsid w:val="006243D4"/>
    <w:rsid w:val="006246B1"/>
    <w:rsid w:val="006250C7"/>
    <w:rsid w:val="0062591C"/>
    <w:rsid w:val="00631CBF"/>
    <w:rsid w:val="00632158"/>
    <w:rsid w:val="006322EB"/>
    <w:rsid w:val="00633146"/>
    <w:rsid w:val="00634150"/>
    <w:rsid w:val="006352D9"/>
    <w:rsid w:val="00636706"/>
    <w:rsid w:val="0063720C"/>
    <w:rsid w:val="00640259"/>
    <w:rsid w:val="00641542"/>
    <w:rsid w:val="00641747"/>
    <w:rsid w:val="006425CF"/>
    <w:rsid w:val="0064298E"/>
    <w:rsid w:val="00643A3B"/>
    <w:rsid w:val="00644FC7"/>
    <w:rsid w:val="00652B63"/>
    <w:rsid w:val="006533A2"/>
    <w:rsid w:val="006534B3"/>
    <w:rsid w:val="00657ECE"/>
    <w:rsid w:val="00660B34"/>
    <w:rsid w:val="00665BF7"/>
    <w:rsid w:val="0066632C"/>
    <w:rsid w:val="0066747B"/>
    <w:rsid w:val="0066776A"/>
    <w:rsid w:val="00667A1D"/>
    <w:rsid w:val="00670531"/>
    <w:rsid w:val="00670AE5"/>
    <w:rsid w:val="00671B85"/>
    <w:rsid w:val="006722A8"/>
    <w:rsid w:val="0067251B"/>
    <w:rsid w:val="006738B0"/>
    <w:rsid w:val="0067423E"/>
    <w:rsid w:val="00677685"/>
    <w:rsid w:val="006776A1"/>
    <w:rsid w:val="00680D15"/>
    <w:rsid w:val="0068360D"/>
    <w:rsid w:val="00692AC1"/>
    <w:rsid w:val="006A01C3"/>
    <w:rsid w:val="006A7DAF"/>
    <w:rsid w:val="006B1B36"/>
    <w:rsid w:val="006B4000"/>
    <w:rsid w:val="006B5993"/>
    <w:rsid w:val="006B6097"/>
    <w:rsid w:val="006B6336"/>
    <w:rsid w:val="006C1DAF"/>
    <w:rsid w:val="006C4286"/>
    <w:rsid w:val="006D32FF"/>
    <w:rsid w:val="006D42D7"/>
    <w:rsid w:val="006D4D46"/>
    <w:rsid w:val="006E41C8"/>
    <w:rsid w:val="006E4260"/>
    <w:rsid w:val="006F1D87"/>
    <w:rsid w:val="006F2397"/>
    <w:rsid w:val="006F3845"/>
    <w:rsid w:val="006F51DB"/>
    <w:rsid w:val="006F595C"/>
    <w:rsid w:val="006F6F9B"/>
    <w:rsid w:val="007000A4"/>
    <w:rsid w:val="007016F6"/>
    <w:rsid w:val="00701DDA"/>
    <w:rsid w:val="00702D3C"/>
    <w:rsid w:val="00703559"/>
    <w:rsid w:val="00704186"/>
    <w:rsid w:val="0071044B"/>
    <w:rsid w:val="00711594"/>
    <w:rsid w:val="0071396E"/>
    <w:rsid w:val="00713E74"/>
    <w:rsid w:val="00714E7B"/>
    <w:rsid w:val="00717016"/>
    <w:rsid w:val="00717DA0"/>
    <w:rsid w:val="00721FA9"/>
    <w:rsid w:val="00723058"/>
    <w:rsid w:val="00724CFF"/>
    <w:rsid w:val="00726CE6"/>
    <w:rsid w:val="00731A49"/>
    <w:rsid w:val="0073392E"/>
    <w:rsid w:val="00734CA7"/>
    <w:rsid w:val="00742095"/>
    <w:rsid w:val="00745A1D"/>
    <w:rsid w:val="0074661B"/>
    <w:rsid w:val="007505E7"/>
    <w:rsid w:val="00752E0F"/>
    <w:rsid w:val="00753968"/>
    <w:rsid w:val="00754552"/>
    <w:rsid w:val="00755031"/>
    <w:rsid w:val="00755B29"/>
    <w:rsid w:val="00755C19"/>
    <w:rsid w:val="00762FA8"/>
    <w:rsid w:val="00765637"/>
    <w:rsid w:val="00766BDA"/>
    <w:rsid w:val="00770370"/>
    <w:rsid w:val="00772E3A"/>
    <w:rsid w:val="0077300D"/>
    <w:rsid w:val="00775FA6"/>
    <w:rsid w:val="007778B7"/>
    <w:rsid w:val="007830A1"/>
    <w:rsid w:val="00784C7D"/>
    <w:rsid w:val="00785746"/>
    <w:rsid w:val="00785AE0"/>
    <w:rsid w:val="007908C9"/>
    <w:rsid w:val="00790912"/>
    <w:rsid w:val="00792207"/>
    <w:rsid w:val="007951B0"/>
    <w:rsid w:val="007A005B"/>
    <w:rsid w:val="007A0A46"/>
    <w:rsid w:val="007A10B5"/>
    <w:rsid w:val="007A491F"/>
    <w:rsid w:val="007A4D59"/>
    <w:rsid w:val="007A580C"/>
    <w:rsid w:val="007A6299"/>
    <w:rsid w:val="007B1F84"/>
    <w:rsid w:val="007B5D52"/>
    <w:rsid w:val="007B6012"/>
    <w:rsid w:val="007B761E"/>
    <w:rsid w:val="007B762C"/>
    <w:rsid w:val="007C0A4E"/>
    <w:rsid w:val="007C1434"/>
    <w:rsid w:val="007C1EAC"/>
    <w:rsid w:val="007C2CD2"/>
    <w:rsid w:val="007C44D6"/>
    <w:rsid w:val="007C66F0"/>
    <w:rsid w:val="007D3199"/>
    <w:rsid w:val="007D5B57"/>
    <w:rsid w:val="007E07E8"/>
    <w:rsid w:val="007E238F"/>
    <w:rsid w:val="007E3B31"/>
    <w:rsid w:val="007E4A9F"/>
    <w:rsid w:val="007E55CE"/>
    <w:rsid w:val="007F0A9A"/>
    <w:rsid w:val="007F1F4F"/>
    <w:rsid w:val="007F29EC"/>
    <w:rsid w:val="007F4A3A"/>
    <w:rsid w:val="007F4D43"/>
    <w:rsid w:val="007F6295"/>
    <w:rsid w:val="008002DE"/>
    <w:rsid w:val="008028C4"/>
    <w:rsid w:val="0080438C"/>
    <w:rsid w:val="00807F4D"/>
    <w:rsid w:val="008130D3"/>
    <w:rsid w:val="008140B4"/>
    <w:rsid w:val="008157C2"/>
    <w:rsid w:val="008167BD"/>
    <w:rsid w:val="00816851"/>
    <w:rsid w:val="00822914"/>
    <w:rsid w:val="00824502"/>
    <w:rsid w:val="00824D34"/>
    <w:rsid w:val="00825BCF"/>
    <w:rsid w:val="008264F7"/>
    <w:rsid w:val="00831921"/>
    <w:rsid w:val="00834299"/>
    <w:rsid w:val="0083452E"/>
    <w:rsid w:val="00834F8B"/>
    <w:rsid w:val="00835611"/>
    <w:rsid w:val="00836879"/>
    <w:rsid w:val="00840821"/>
    <w:rsid w:val="0084141F"/>
    <w:rsid w:val="00841981"/>
    <w:rsid w:val="00845F42"/>
    <w:rsid w:val="00846656"/>
    <w:rsid w:val="008505F4"/>
    <w:rsid w:val="008511B5"/>
    <w:rsid w:val="00851F77"/>
    <w:rsid w:val="0085454C"/>
    <w:rsid w:val="00855F3B"/>
    <w:rsid w:val="00857811"/>
    <w:rsid w:val="00860AE2"/>
    <w:rsid w:val="00862027"/>
    <w:rsid w:val="00863714"/>
    <w:rsid w:val="00863FF1"/>
    <w:rsid w:val="0086424E"/>
    <w:rsid w:val="008653E1"/>
    <w:rsid w:val="0086584A"/>
    <w:rsid w:val="008677C5"/>
    <w:rsid w:val="00867A5A"/>
    <w:rsid w:val="00867E0C"/>
    <w:rsid w:val="008707D7"/>
    <w:rsid w:val="008718DB"/>
    <w:rsid w:val="00872619"/>
    <w:rsid w:val="00873EB5"/>
    <w:rsid w:val="00874635"/>
    <w:rsid w:val="008834FE"/>
    <w:rsid w:val="008838C8"/>
    <w:rsid w:val="0088471A"/>
    <w:rsid w:val="0088513E"/>
    <w:rsid w:val="008861F7"/>
    <w:rsid w:val="00892271"/>
    <w:rsid w:val="0089679B"/>
    <w:rsid w:val="00896DBD"/>
    <w:rsid w:val="00897A40"/>
    <w:rsid w:val="00897C13"/>
    <w:rsid w:val="00897E5A"/>
    <w:rsid w:val="008A02D7"/>
    <w:rsid w:val="008A0656"/>
    <w:rsid w:val="008A0FE0"/>
    <w:rsid w:val="008A1C23"/>
    <w:rsid w:val="008A2360"/>
    <w:rsid w:val="008A351F"/>
    <w:rsid w:val="008A4309"/>
    <w:rsid w:val="008A6846"/>
    <w:rsid w:val="008A7CB2"/>
    <w:rsid w:val="008B180D"/>
    <w:rsid w:val="008B235A"/>
    <w:rsid w:val="008B55C7"/>
    <w:rsid w:val="008B5662"/>
    <w:rsid w:val="008C0157"/>
    <w:rsid w:val="008C0CA0"/>
    <w:rsid w:val="008C1C69"/>
    <w:rsid w:val="008C3BC9"/>
    <w:rsid w:val="008C4510"/>
    <w:rsid w:val="008C4C1A"/>
    <w:rsid w:val="008C54F4"/>
    <w:rsid w:val="008C5694"/>
    <w:rsid w:val="008D14FB"/>
    <w:rsid w:val="008D2A1E"/>
    <w:rsid w:val="008D4915"/>
    <w:rsid w:val="008D5BC8"/>
    <w:rsid w:val="008D7BB9"/>
    <w:rsid w:val="008E0882"/>
    <w:rsid w:val="008E1E69"/>
    <w:rsid w:val="008E1F45"/>
    <w:rsid w:val="008E3A96"/>
    <w:rsid w:val="008E3ADE"/>
    <w:rsid w:val="008E6198"/>
    <w:rsid w:val="008F06AF"/>
    <w:rsid w:val="008F0A22"/>
    <w:rsid w:val="008F0FED"/>
    <w:rsid w:val="008F11F3"/>
    <w:rsid w:val="008F1891"/>
    <w:rsid w:val="008F2EB2"/>
    <w:rsid w:val="008F364D"/>
    <w:rsid w:val="008F3C1B"/>
    <w:rsid w:val="008F5369"/>
    <w:rsid w:val="008F79A6"/>
    <w:rsid w:val="008F7DC2"/>
    <w:rsid w:val="009028A5"/>
    <w:rsid w:val="00903527"/>
    <w:rsid w:val="00906336"/>
    <w:rsid w:val="00912F96"/>
    <w:rsid w:val="00914C14"/>
    <w:rsid w:val="00917427"/>
    <w:rsid w:val="00920DDB"/>
    <w:rsid w:val="009237E8"/>
    <w:rsid w:val="0092412E"/>
    <w:rsid w:val="009279D1"/>
    <w:rsid w:val="009319E5"/>
    <w:rsid w:val="00932151"/>
    <w:rsid w:val="00933207"/>
    <w:rsid w:val="0093384D"/>
    <w:rsid w:val="00934172"/>
    <w:rsid w:val="00935776"/>
    <w:rsid w:val="00936F71"/>
    <w:rsid w:val="00942B09"/>
    <w:rsid w:val="00945C55"/>
    <w:rsid w:val="0094709C"/>
    <w:rsid w:val="00947C59"/>
    <w:rsid w:val="00952FBA"/>
    <w:rsid w:val="0095447B"/>
    <w:rsid w:val="009548A3"/>
    <w:rsid w:val="00954C61"/>
    <w:rsid w:val="00954D76"/>
    <w:rsid w:val="009564C3"/>
    <w:rsid w:val="0095698C"/>
    <w:rsid w:val="009579AE"/>
    <w:rsid w:val="00960229"/>
    <w:rsid w:val="009622AA"/>
    <w:rsid w:val="0096382D"/>
    <w:rsid w:val="00963C89"/>
    <w:rsid w:val="009646F2"/>
    <w:rsid w:val="00964B5E"/>
    <w:rsid w:val="009654E0"/>
    <w:rsid w:val="00965CF3"/>
    <w:rsid w:val="0096663D"/>
    <w:rsid w:val="0096688E"/>
    <w:rsid w:val="00966AB1"/>
    <w:rsid w:val="00972910"/>
    <w:rsid w:val="009741B3"/>
    <w:rsid w:val="009746B5"/>
    <w:rsid w:val="00974DDE"/>
    <w:rsid w:val="009757F2"/>
    <w:rsid w:val="00976D94"/>
    <w:rsid w:val="009815A8"/>
    <w:rsid w:val="0098303E"/>
    <w:rsid w:val="00983091"/>
    <w:rsid w:val="00986BBA"/>
    <w:rsid w:val="00987ACB"/>
    <w:rsid w:val="00987B90"/>
    <w:rsid w:val="00990897"/>
    <w:rsid w:val="0099124D"/>
    <w:rsid w:val="0099155B"/>
    <w:rsid w:val="009925F5"/>
    <w:rsid w:val="00994E36"/>
    <w:rsid w:val="009A494F"/>
    <w:rsid w:val="009A6635"/>
    <w:rsid w:val="009A66F7"/>
    <w:rsid w:val="009A6C97"/>
    <w:rsid w:val="009A7D0F"/>
    <w:rsid w:val="009A7E00"/>
    <w:rsid w:val="009B03F1"/>
    <w:rsid w:val="009B28DD"/>
    <w:rsid w:val="009B3A0E"/>
    <w:rsid w:val="009B3C07"/>
    <w:rsid w:val="009B56D5"/>
    <w:rsid w:val="009B5791"/>
    <w:rsid w:val="009B6B3A"/>
    <w:rsid w:val="009C2BEB"/>
    <w:rsid w:val="009C4E9E"/>
    <w:rsid w:val="009C5AAE"/>
    <w:rsid w:val="009C6137"/>
    <w:rsid w:val="009C709C"/>
    <w:rsid w:val="009D0E74"/>
    <w:rsid w:val="009D135B"/>
    <w:rsid w:val="009D1C6D"/>
    <w:rsid w:val="009D2625"/>
    <w:rsid w:val="009D38B3"/>
    <w:rsid w:val="009D6FC1"/>
    <w:rsid w:val="009E0FE0"/>
    <w:rsid w:val="009E123A"/>
    <w:rsid w:val="009E38F8"/>
    <w:rsid w:val="009E3939"/>
    <w:rsid w:val="009E60EC"/>
    <w:rsid w:val="009F03F5"/>
    <w:rsid w:val="009F12BD"/>
    <w:rsid w:val="009F1441"/>
    <w:rsid w:val="009F32ED"/>
    <w:rsid w:val="009F447C"/>
    <w:rsid w:val="009F55ED"/>
    <w:rsid w:val="009F6D4D"/>
    <w:rsid w:val="00A00472"/>
    <w:rsid w:val="00A017DD"/>
    <w:rsid w:val="00A0333D"/>
    <w:rsid w:val="00A055CF"/>
    <w:rsid w:val="00A05A70"/>
    <w:rsid w:val="00A06A77"/>
    <w:rsid w:val="00A0720C"/>
    <w:rsid w:val="00A07E26"/>
    <w:rsid w:val="00A116CB"/>
    <w:rsid w:val="00A1179E"/>
    <w:rsid w:val="00A12CF9"/>
    <w:rsid w:val="00A13162"/>
    <w:rsid w:val="00A13C53"/>
    <w:rsid w:val="00A146E9"/>
    <w:rsid w:val="00A166EE"/>
    <w:rsid w:val="00A169C1"/>
    <w:rsid w:val="00A2113A"/>
    <w:rsid w:val="00A21B66"/>
    <w:rsid w:val="00A22D4C"/>
    <w:rsid w:val="00A23089"/>
    <w:rsid w:val="00A240CF"/>
    <w:rsid w:val="00A32081"/>
    <w:rsid w:val="00A336ED"/>
    <w:rsid w:val="00A3529C"/>
    <w:rsid w:val="00A35647"/>
    <w:rsid w:val="00A35B2F"/>
    <w:rsid w:val="00A36611"/>
    <w:rsid w:val="00A36E94"/>
    <w:rsid w:val="00A37467"/>
    <w:rsid w:val="00A417A5"/>
    <w:rsid w:val="00A42780"/>
    <w:rsid w:val="00A50778"/>
    <w:rsid w:val="00A52329"/>
    <w:rsid w:val="00A53314"/>
    <w:rsid w:val="00A552B5"/>
    <w:rsid w:val="00A605F2"/>
    <w:rsid w:val="00A61589"/>
    <w:rsid w:val="00A62888"/>
    <w:rsid w:val="00A62A27"/>
    <w:rsid w:val="00A663A5"/>
    <w:rsid w:val="00A668B8"/>
    <w:rsid w:val="00A7039E"/>
    <w:rsid w:val="00A712F6"/>
    <w:rsid w:val="00A7203B"/>
    <w:rsid w:val="00A7215C"/>
    <w:rsid w:val="00A769A6"/>
    <w:rsid w:val="00A775D5"/>
    <w:rsid w:val="00A80B2B"/>
    <w:rsid w:val="00A81D74"/>
    <w:rsid w:val="00A829A1"/>
    <w:rsid w:val="00A82CDD"/>
    <w:rsid w:val="00A82DC0"/>
    <w:rsid w:val="00A832AE"/>
    <w:rsid w:val="00A832F6"/>
    <w:rsid w:val="00A83C9A"/>
    <w:rsid w:val="00A840A1"/>
    <w:rsid w:val="00A858ED"/>
    <w:rsid w:val="00A85914"/>
    <w:rsid w:val="00A85965"/>
    <w:rsid w:val="00A87046"/>
    <w:rsid w:val="00A913F7"/>
    <w:rsid w:val="00A93F04"/>
    <w:rsid w:val="00A95226"/>
    <w:rsid w:val="00A96B98"/>
    <w:rsid w:val="00AA2E46"/>
    <w:rsid w:val="00AB2363"/>
    <w:rsid w:val="00AB25D1"/>
    <w:rsid w:val="00AB2873"/>
    <w:rsid w:val="00AB33AF"/>
    <w:rsid w:val="00AB3A6B"/>
    <w:rsid w:val="00AB5CF8"/>
    <w:rsid w:val="00AB77EA"/>
    <w:rsid w:val="00AB7B7F"/>
    <w:rsid w:val="00AB7CF1"/>
    <w:rsid w:val="00AB7D80"/>
    <w:rsid w:val="00AC0A5A"/>
    <w:rsid w:val="00AC0AC0"/>
    <w:rsid w:val="00AC1CE6"/>
    <w:rsid w:val="00AC2CDB"/>
    <w:rsid w:val="00AC31C8"/>
    <w:rsid w:val="00AC38F5"/>
    <w:rsid w:val="00AC5BDD"/>
    <w:rsid w:val="00AC6AE1"/>
    <w:rsid w:val="00AC71BC"/>
    <w:rsid w:val="00AC732E"/>
    <w:rsid w:val="00AD073F"/>
    <w:rsid w:val="00AD07B3"/>
    <w:rsid w:val="00AD1257"/>
    <w:rsid w:val="00AD290C"/>
    <w:rsid w:val="00AD2C23"/>
    <w:rsid w:val="00AD2F9F"/>
    <w:rsid w:val="00AD3B7B"/>
    <w:rsid w:val="00AD424E"/>
    <w:rsid w:val="00AD45F6"/>
    <w:rsid w:val="00AD626B"/>
    <w:rsid w:val="00AD63D8"/>
    <w:rsid w:val="00AD6ACA"/>
    <w:rsid w:val="00AD6E3F"/>
    <w:rsid w:val="00AD7A59"/>
    <w:rsid w:val="00AD7BA7"/>
    <w:rsid w:val="00AE33EC"/>
    <w:rsid w:val="00AE3C29"/>
    <w:rsid w:val="00AE3D8F"/>
    <w:rsid w:val="00AE55ED"/>
    <w:rsid w:val="00AE5E57"/>
    <w:rsid w:val="00AE706B"/>
    <w:rsid w:val="00AF07F6"/>
    <w:rsid w:val="00AF0BB7"/>
    <w:rsid w:val="00AF0E5C"/>
    <w:rsid w:val="00AF2318"/>
    <w:rsid w:val="00AF34DA"/>
    <w:rsid w:val="00AF3EC8"/>
    <w:rsid w:val="00AF4E08"/>
    <w:rsid w:val="00AF550C"/>
    <w:rsid w:val="00AF561D"/>
    <w:rsid w:val="00AF73D0"/>
    <w:rsid w:val="00B017CA"/>
    <w:rsid w:val="00B03519"/>
    <w:rsid w:val="00B10239"/>
    <w:rsid w:val="00B10292"/>
    <w:rsid w:val="00B117EB"/>
    <w:rsid w:val="00B11E4F"/>
    <w:rsid w:val="00B12D05"/>
    <w:rsid w:val="00B15FE7"/>
    <w:rsid w:val="00B20044"/>
    <w:rsid w:val="00B20A4A"/>
    <w:rsid w:val="00B23FEF"/>
    <w:rsid w:val="00B25B93"/>
    <w:rsid w:val="00B27B2F"/>
    <w:rsid w:val="00B31B58"/>
    <w:rsid w:val="00B32A45"/>
    <w:rsid w:val="00B332B5"/>
    <w:rsid w:val="00B34141"/>
    <w:rsid w:val="00B36FF5"/>
    <w:rsid w:val="00B37BDF"/>
    <w:rsid w:val="00B4240C"/>
    <w:rsid w:val="00B43133"/>
    <w:rsid w:val="00B43807"/>
    <w:rsid w:val="00B43979"/>
    <w:rsid w:val="00B446EA"/>
    <w:rsid w:val="00B451D5"/>
    <w:rsid w:val="00B452BF"/>
    <w:rsid w:val="00B45AF0"/>
    <w:rsid w:val="00B506F6"/>
    <w:rsid w:val="00B50799"/>
    <w:rsid w:val="00B50968"/>
    <w:rsid w:val="00B5125E"/>
    <w:rsid w:val="00B52053"/>
    <w:rsid w:val="00B5239A"/>
    <w:rsid w:val="00B5553F"/>
    <w:rsid w:val="00B5606E"/>
    <w:rsid w:val="00B6141F"/>
    <w:rsid w:val="00B61B6A"/>
    <w:rsid w:val="00B62940"/>
    <w:rsid w:val="00B62C52"/>
    <w:rsid w:val="00B63D3A"/>
    <w:rsid w:val="00B656BA"/>
    <w:rsid w:val="00B74127"/>
    <w:rsid w:val="00B74553"/>
    <w:rsid w:val="00B747E4"/>
    <w:rsid w:val="00B7516E"/>
    <w:rsid w:val="00B7697D"/>
    <w:rsid w:val="00B77A6C"/>
    <w:rsid w:val="00B810C1"/>
    <w:rsid w:val="00B83153"/>
    <w:rsid w:val="00B904A6"/>
    <w:rsid w:val="00B9091C"/>
    <w:rsid w:val="00B92B53"/>
    <w:rsid w:val="00B9399F"/>
    <w:rsid w:val="00B969A2"/>
    <w:rsid w:val="00B97BD7"/>
    <w:rsid w:val="00BA3E7C"/>
    <w:rsid w:val="00BA5D36"/>
    <w:rsid w:val="00BA7A05"/>
    <w:rsid w:val="00BB03F5"/>
    <w:rsid w:val="00BB2302"/>
    <w:rsid w:val="00BB28BA"/>
    <w:rsid w:val="00BB398E"/>
    <w:rsid w:val="00BB3E68"/>
    <w:rsid w:val="00BB409F"/>
    <w:rsid w:val="00BB47C8"/>
    <w:rsid w:val="00BB5609"/>
    <w:rsid w:val="00BB58EA"/>
    <w:rsid w:val="00BB6732"/>
    <w:rsid w:val="00BC061D"/>
    <w:rsid w:val="00BC1C7F"/>
    <w:rsid w:val="00BC2A7E"/>
    <w:rsid w:val="00BC2FEC"/>
    <w:rsid w:val="00BC3370"/>
    <w:rsid w:val="00BC668E"/>
    <w:rsid w:val="00BC6B33"/>
    <w:rsid w:val="00BC6D82"/>
    <w:rsid w:val="00BC6EB6"/>
    <w:rsid w:val="00BD0B6C"/>
    <w:rsid w:val="00BD1280"/>
    <w:rsid w:val="00BD2574"/>
    <w:rsid w:val="00BD2E88"/>
    <w:rsid w:val="00BD2F0A"/>
    <w:rsid w:val="00BD4C18"/>
    <w:rsid w:val="00BE0003"/>
    <w:rsid w:val="00BE02DC"/>
    <w:rsid w:val="00BE3292"/>
    <w:rsid w:val="00BE3E58"/>
    <w:rsid w:val="00BE5A68"/>
    <w:rsid w:val="00BE5DA8"/>
    <w:rsid w:val="00BE6343"/>
    <w:rsid w:val="00BE7549"/>
    <w:rsid w:val="00BF041C"/>
    <w:rsid w:val="00BF4DF1"/>
    <w:rsid w:val="00BF651D"/>
    <w:rsid w:val="00C010E9"/>
    <w:rsid w:val="00C02E2A"/>
    <w:rsid w:val="00C0310E"/>
    <w:rsid w:val="00C060D4"/>
    <w:rsid w:val="00C12AF3"/>
    <w:rsid w:val="00C12B4B"/>
    <w:rsid w:val="00C1575A"/>
    <w:rsid w:val="00C161FA"/>
    <w:rsid w:val="00C16FB2"/>
    <w:rsid w:val="00C17C40"/>
    <w:rsid w:val="00C200C6"/>
    <w:rsid w:val="00C2080A"/>
    <w:rsid w:val="00C21C02"/>
    <w:rsid w:val="00C24364"/>
    <w:rsid w:val="00C31200"/>
    <w:rsid w:val="00C325F2"/>
    <w:rsid w:val="00C33C6F"/>
    <w:rsid w:val="00C3747D"/>
    <w:rsid w:val="00C447F7"/>
    <w:rsid w:val="00C47DD2"/>
    <w:rsid w:val="00C5010B"/>
    <w:rsid w:val="00C50FAD"/>
    <w:rsid w:val="00C5249B"/>
    <w:rsid w:val="00C53203"/>
    <w:rsid w:val="00C5418B"/>
    <w:rsid w:val="00C548AC"/>
    <w:rsid w:val="00C54F77"/>
    <w:rsid w:val="00C5567C"/>
    <w:rsid w:val="00C652C2"/>
    <w:rsid w:val="00C75A16"/>
    <w:rsid w:val="00C808E4"/>
    <w:rsid w:val="00C82803"/>
    <w:rsid w:val="00C8316C"/>
    <w:rsid w:val="00C84AB9"/>
    <w:rsid w:val="00C919BC"/>
    <w:rsid w:val="00C91D9B"/>
    <w:rsid w:val="00C921CC"/>
    <w:rsid w:val="00C92357"/>
    <w:rsid w:val="00C927A8"/>
    <w:rsid w:val="00C95DD7"/>
    <w:rsid w:val="00C96005"/>
    <w:rsid w:val="00C96DB5"/>
    <w:rsid w:val="00C96E72"/>
    <w:rsid w:val="00C9730A"/>
    <w:rsid w:val="00CA123F"/>
    <w:rsid w:val="00CA1C82"/>
    <w:rsid w:val="00CA1EE8"/>
    <w:rsid w:val="00CA4306"/>
    <w:rsid w:val="00CA5756"/>
    <w:rsid w:val="00CA7155"/>
    <w:rsid w:val="00CA7393"/>
    <w:rsid w:val="00CB0E15"/>
    <w:rsid w:val="00CB1BE9"/>
    <w:rsid w:val="00CB21C1"/>
    <w:rsid w:val="00CB3115"/>
    <w:rsid w:val="00CB5D15"/>
    <w:rsid w:val="00CB6002"/>
    <w:rsid w:val="00CB6E3E"/>
    <w:rsid w:val="00CC630A"/>
    <w:rsid w:val="00CC79A6"/>
    <w:rsid w:val="00CD0A3E"/>
    <w:rsid w:val="00CD262F"/>
    <w:rsid w:val="00CD334B"/>
    <w:rsid w:val="00CE4FDF"/>
    <w:rsid w:val="00CE5483"/>
    <w:rsid w:val="00CF0A27"/>
    <w:rsid w:val="00CF60D7"/>
    <w:rsid w:val="00CF6154"/>
    <w:rsid w:val="00CF6632"/>
    <w:rsid w:val="00CF70B5"/>
    <w:rsid w:val="00CF7FDF"/>
    <w:rsid w:val="00D015BA"/>
    <w:rsid w:val="00D1026E"/>
    <w:rsid w:val="00D108B3"/>
    <w:rsid w:val="00D1103D"/>
    <w:rsid w:val="00D12678"/>
    <w:rsid w:val="00D16E8F"/>
    <w:rsid w:val="00D17E02"/>
    <w:rsid w:val="00D202FD"/>
    <w:rsid w:val="00D22457"/>
    <w:rsid w:val="00D2249D"/>
    <w:rsid w:val="00D22603"/>
    <w:rsid w:val="00D23CC8"/>
    <w:rsid w:val="00D249CF"/>
    <w:rsid w:val="00D26FF0"/>
    <w:rsid w:val="00D3325C"/>
    <w:rsid w:val="00D33900"/>
    <w:rsid w:val="00D3574F"/>
    <w:rsid w:val="00D35944"/>
    <w:rsid w:val="00D36AC9"/>
    <w:rsid w:val="00D37A84"/>
    <w:rsid w:val="00D40DE6"/>
    <w:rsid w:val="00D4176A"/>
    <w:rsid w:val="00D42EFC"/>
    <w:rsid w:val="00D44AC8"/>
    <w:rsid w:val="00D47E06"/>
    <w:rsid w:val="00D51B0E"/>
    <w:rsid w:val="00D52928"/>
    <w:rsid w:val="00D53BDC"/>
    <w:rsid w:val="00D55915"/>
    <w:rsid w:val="00D568EF"/>
    <w:rsid w:val="00D57C13"/>
    <w:rsid w:val="00D60CF6"/>
    <w:rsid w:val="00D643FF"/>
    <w:rsid w:val="00D650EE"/>
    <w:rsid w:val="00D657BC"/>
    <w:rsid w:val="00D65DE7"/>
    <w:rsid w:val="00D67792"/>
    <w:rsid w:val="00D70160"/>
    <w:rsid w:val="00D7037D"/>
    <w:rsid w:val="00D71FEB"/>
    <w:rsid w:val="00D72DE8"/>
    <w:rsid w:val="00D7548C"/>
    <w:rsid w:val="00D7593A"/>
    <w:rsid w:val="00D77977"/>
    <w:rsid w:val="00D77D6E"/>
    <w:rsid w:val="00D82614"/>
    <w:rsid w:val="00D82743"/>
    <w:rsid w:val="00D82FDA"/>
    <w:rsid w:val="00D83661"/>
    <w:rsid w:val="00D90589"/>
    <w:rsid w:val="00D9058C"/>
    <w:rsid w:val="00D945BC"/>
    <w:rsid w:val="00D95D58"/>
    <w:rsid w:val="00DA3441"/>
    <w:rsid w:val="00DA420D"/>
    <w:rsid w:val="00DA4563"/>
    <w:rsid w:val="00DA4D20"/>
    <w:rsid w:val="00DA6263"/>
    <w:rsid w:val="00DA774B"/>
    <w:rsid w:val="00DB00A3"/>
    <w:rsid w:val="00DB5969"/>
    <w:rsid w:val="00DB628F"/>
    <w:rsid w:val="00DB7C01"/>
    <w:rsid w:val="00DB7FEE"/>
    <w:rsid w:val="00DC2A6E"/>
    <w:rsid w:val="00DC39C1"/>
    <w:rsid w:val="00DC3CC2"/>
    <w:rsid w:val="00DC6046"/>
    <w:rsid w:val="00DC75F7"/>
    <w:rsid w:val="00DC7CDB"/>
    <w:rsid w:val="00DD068C"/>
    <w:rsid w:val="00DD0946"/>
    <w:rsid w:val="00DD0BB1"/>
    <w:rsid w:val="00DD1943"/>
    <w:rsid w:val="00DD641B"/>
    <w:rsid w:val="00DE226F"/>
    <w:rsid w:val="00DE298C"/>
    <w:rsid w:val="00DE4480"/>
    <w:rsid w:val="00DE4A03"/>
    <w:rsid w:val="00DF07DC"/>
    <w:rsid w:val="00DF0840"/>
    <w:rsid w:val="00DF0DD0"/>
    <w:rsid w:val="00DF1F3B"/>
    <w:rsid w:val="00DF1FB0"/>
    <w:rsid w:val="00DF1FF0"/>
    <w:rsid w:val="00DF515F"/>
    <w:rsid w:val="00DF638A"/>
    <w:rsid w:val="00DF70B1"/>
    <w:rsid w:val="00DF75B5"/>
    <w:rsid w:val="00DF7ECD"/>
    <w:rsid w:val="00E02DB9"/>
    <w:rsid w:val="00E0348A"/>
    <w:rsid w:val="00E10202"/>
    <w:rsid w:val="00E1179B"/>
    <w:rsid w:val="00E120AF"/>
    <w:rsid w:val="00E13118"/>
    <w:rsid w:val="00E13698"/>
    <w:rsid w:val="00E13B5C"/>
    <w:rsid w:val="00E13E6F"/>
    <w:rsid w:val="00E176AD"/>
    <w:rsid w:val="00E17DE6"/>
    <w:rsid w:val="00E2109B"/>
    <w:rsid w:val="00E24CA8"/>
    <w:rsid w:val="00E256EA"/>
    <w:rsid w:val="00E35CD8"/>
    <w:rsid w:val="00E4481C"/>
    <w:rsid w:val="00E506F8"/>
    <w:rsid w:val="00E53365"/>
    <w:rsid w:val="00E56CDE"/>
    <w:rsid w:val="00E60B3C"/>
    <w:rsid w:val="00E62447"/>
    <w:rsid w:val="00E64054"/>
    <w:rsid w:val="00E65454"/>
    <w:rsid w:val="00E66430"/>
    <w:rsid w:val="00E70283"/>
    <w:rsid w:val="00E70990"/>
    <w:rsid w:val="00E70B58"/>
    <w:rsid w:val="00E71C48"/>
    <w:rsid w:val="00E7594D"/>
    <w:rsid w:val="00E775E0"/>
    <w:rsid w:val="00E776AB"/>
    <w:rsid w:val="00E82F85"/>
    <w:rsid w:val="00E83D90"/>
    <w:rsid w:val="00E842F4"/>
    <w:rsid w:val="00E86EA5"/>
    <w:rsid w:val="00E87C03"/>
    <w:rsid w:val="00E908A4"/>
    <w:rsid w:val="00E92A37"/>
    <w:rsid w:val="00E936CB"/>
    <w:rsid w:val="00E94702"/>
    <w:rsid w:val="00EA0214"/>
    <w:rsid w:val="00EA0CDB"/>
    <w:rsid w:val="00EA0FEF"/>
    <w:rsid w:val="00EA2071"/>
    <w:rsid w:val="00EA321F"/>
    <w:rsid w:val="00EA5EC4"/>
    <w:rsid w:val="00EB0546"/>
    <w:rsid w:val="00EB0B64"/>
    <w:rsid w:val="00EB4813"/>
    <w:rsid w:val="00EB4A85"/>
    <w:rsid w:val="00EB5094"/>
    <w:rsid w:val="00EB57A1"/>
    <w:rsid w:val="00EB5938"/>
    <w:rsid w:val="00EB79F3"/>
    <w:rsid w:val="00EB7F31"/>
    <w:rsid w:val="00EC0A8B"/>
    <w:rsid w:val="00EC3848"/>
    <w:rsid w:val="00EC39DE"/>
    <w:rsid w:val="00EC3AB3"/>
    <w:rsid w:val="00EC439A"/>
    <w:rsid w:val="00EC5DF8"/>
    <w:rsid w:val="00EC6876"/>
    <w:rsid w:val="00EC6948"/>
    <w:rsid w:val="00EC6F21"/>
    <w:rsid w:val="00ED074D"/>
    <w:rsid w:val="00ED0750"/>
    <w:rsid w:val="00ED0B65"/>
    <w:rsid w:val="00ED14DF"/>
    <w:rsid w:val="00ED1C5B"/>
    <w:rsid w:val="00ED52BA"/>
    <w:rsid w:val="00ED6CBB"/>
    <w:rsid w:val="00ED6DE8"/>
    <w:rsid w:val="00ED6E6F"/>
    <w:rsid w:val="00EE1159"/>
    <w:rsid w:val="00EE1AD4"/>
    <w:rsid w:val="00EE2204"/>
    <w:rsid w:val="00EE2E03"/>
    <w:rsid w:val="00EE4A7D"/>
    <w:rsid w:val="00EE6FF2"/>
    <w:rsid w:val="00EF1530"/>
    <w:rsid w:val="00EF2106"/>
    <w:rsid w:val="00EF3BAD"/>
    <w:rsid w:val="00EF451D"/>
    <w:rsid w:val="00F01FC6"/>
    <w:rsid w:val="00F05C93"/>
    <w:rsid w:val="00F063A0"/>
    <w:rsid w:val="00F10544"/>
    <w:rsid w:val="00F109D6"/>
    <w:rsid w:val="00F13666"/>
    <w:rsid w:val="00F13A9C"/>
    <w:rsid w:val="00F13B62"/>
    <w:rsid w:val="00F162BD"/>
    <w:rsid w:val="00F16339"/>
    <w:rsid w:val="00F1755F"/>
    <w:rsid w:val="00F20F58"/>
    <w:rsid w:val="00F217F8"/>
    <w:rsid w:val="00F22367"/>
    <w:rsid w:val="00F230CD"/>
    <w:rsid w:val="00F235C0"/>
    <w:rsid w:val="00F24E5B"/>
    <w:rsid w:val="00F313C2"/>
    <w:rsid w:val="00F33B31"/>
    <w:rsid w:val="00F33D39"/>
    <w:rsid w:val="00F35C8A"/>
    <w:rsid w:val="00F3603C"/>
    <w:rsid w:val="00F373F8"/>
    <w:rsid w:val="00F41BA4"/>
    <w:rsid w:val="00F4242A"/>
    <w:rsid w:val="00F42A75"/>
    <w:rsid w:val="00F433AD"/>
    <w:rsid w:val="00F440D9"/>
    <w:rsid w:val="00F4446A"/>
    <w:rsid w:val="00F45CA6"/>
    <w:rsid w:val="00F54186"/>
    <w:rsid w:val="00F56FB9"/>
    <w:rsid w:val="00F57182"/>
    <w:rsid w:val="00F6035C"/>
    <w:rsid w:val="00F61D61"/>
    <w:rsid w:val="00F61F92"/>
    <w:rsid w:val="00F62CA6"/>
    <w:rsid w:val="00F63302"/>
    <w:rsid w:val="00F659B0"/>
    <w:rsid w:val="00F714AB"/>
    <w:rsid w:val="00F72C9F"/>
    <w:rsid w:val="00F77385"/>
    <w:rsid w:val="00F82059"/>
    <w:rsid w:val="00F82CD1"/>
    <w:rsid w:val="00F832F3"/>
    <w:rsid w:val="00F83BB4"/>
    <w:rsid w:val="00F84C70"/>
    <w:rsid w:val="00F84E37"/>
    <w:rsid w:val="00F87D63"/>
    <w:rsid w:val="00F90269"/>
    <w:rsid w:val="00F95DA9"/>
    <w:rsid w:val="00F967A3"/>
    <w:rsid w:val="00F969F4"/>
    <w:rsid w:val="00F97FF0"/>
    <w:rsid w:val="00FA077A"/>
    <w:rsid w:val="00FA12F5"/>
    <w:rsid w:val="00FA4144"/>
    <w:rsid w:val="00FA7CF1"/>
    <w:rsid w:val="00FB10BD"/>
    <w:rsid w:val="00FB1BB6"/>
    <w:rsid w:val="00FB26D7"/>
    <w:rsid w:val="00FB29A9"/>
    <w:rsid w:val="00FB4118"/>
    <w:rsid w:val="00FB4F49"/>
    <w:rsid w:val="00FB65E5"/>
    <w:rsid w:val="00FB6C53"/>
    <w:rsid w:val="00FC0938"/>
    <w:rsid w:val="00FC0ED4"/>
    <w:rsid w:val="00FC235E"/>
    <w:rsid w:val="00FC471C"/>
    <w:rsid w:val="00FC4826"/>
    <w:rsid w:val="00FC48EB"/>
    <w:rsid w:val="00FC49A7"/>
    <w:rsid w:val="00FC4A98"/>
    <w:rsid w:val="00FC5DEA"/>
    <w:rsid w:val="00FC5F58"/>
    <w:rsid w:val="00FC71CF"/>
    <w:rsid w:val="00FC726B"/>
    <w:rsid w:val="00FD059D"/>
    <w:rsid w:val="00FD0FAD"/>
    <w:rsid w:val="00FD1141"/>
    <w:rsid w:val="00FD279E"/>
    <w:rsid w:val="00FD33B5"/>
    <w:rsid w:val="00FD4AFE"/>
    <w:rsid w:val="00FD4B03"/>
    <w:rsid w:val="00FD5AAA"/>
    <w:rsid w:val="00FD5AF3"/>
    <w:rsid w:val="00FD7DFE"/>
    <w:rsid w:val="00FE2F26"/>
    <w:rsid w:val="00FE3818"/>
    <w:rsid w:val="00FF00EB"/>
    <w:rsid w:val="00FF1231"/>
    <w:rsid w:val="00FF2037"/>
    <w:rsid w:val="00FF4706"/>
    <w:rsid w:val="00FF5965"/>
    <w:rsid w:val="00FF6AE8"/>
    <w:rsid w:val="00FF72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AB476B"/>
  <w15:docId w15:val="{C8D0975B-CF8B-4A14-96FE-362E57F99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C23ED"/>
  </w:style>
  <w:style w:type="paragraph" w:styleId="1">
    <w:name w:val="heading 1"/>
    <w:basedOn w:val="a"/>
    <w:next w:val="a"/>
    <w:qFormat/>
    <w:rsid w:val="00A0333D"/>
    <w:pPr>
      <w:keepNext/>
      <w:outlineLvl w:val="0"/>
    </w:pPr>
    <w:rPr>
      <w:sz w:val="24"/>
    </w:rPr>
  </w:style>
  <w:style w:type="paragraph" w:styleId="2">
    <w:name w:val="heading 2"/>
    <w:basedOn w:val="a"/>
    <w:next w:val="a"/>
    <w:link w:val="20"/>
    <w:qFormat/>
    <w:rsid w:val="00A0333D"/>
    <w:pPr>
      <w:keepNext/>
      <w:jc w:val="right"/>
      <w:outlineLvl w:val="1"/>
    </w:pPr>
    <w:rPr>
      <w:sz w:val="28"/>
    </w:rPr>
  </w:style>
  <w:style w:type="paragraph" w:styleId="3">
    <w:name w:val="heading 3"/>
    <w:basedOn w:val="a"/>
    <w:next w:val="a"/>
    <w:qFormat/>
    <w:rsid w:val="00A0333D"/>
    <w:pPr>
      <w:keepNext/>
      <w:outlineLvl w:val="2"/>
    </w:pPr>
    <w:rPr>
      <w:b/>
      <w:sz w:val="28"/>
    </w:rPr>
  </w:style>
  <w:style w:type="paragraph" w:styleId="4">
    <w:name w:val="heading 4"/>
    <w:basedOn w:val="a"/>
    <w:next w:val="a"/>
    <w:qFormat/>
    <w:rsid w:val="00A0333D"/>
    <w:pPr>
      <w:keepNext/>
      <w:tabs>
        <w:tab w:val="left" w:pos="426"/>
      </w:tabs>
      <w:jc w:val="both"/>
      <w:outlineLvl w:val="3"/>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A0333D"/>
    <w:pPr>
      <w:spacing w:before="120" w:after="120"/>
    </w:pPr>
    <w:rPr>
      <w:b/>
    </w:rPr>
  </w:style>
  <w:style w:type="paragraph" w:styleId="a4">
    <w:name w:val="Body Text Indent"/>
    <w:basedOn w:val="a"/>
    <w:rsid w:val="00A0333D"/>
    <w:pPr>
      <w:spacing w:after="120" w:line="480" w:lineRule="auto"/>
      <w:ind w:firstLine="851"/>
      <w:jc w:val="both"/>
    </w:pPr>
    <w:rPr>
      <w:sz w:val="28"/>
    </w:rPr>
  </w:style>
  <w:style w:type="paragraph" w:customStyle="1" w:styleId="a5">
    <w:name w:val="Обращ"/>
    <w:basedOn w:val="a"/>
    <w:rsid w:val="00A0333D"/>
    <w:pPr>
      <w:spacing w:after="240"/>
      <w:jc w:val="center"/>
    </w:pPr>
    <w:rPr>
      <w:b/>
      <w:sz w:val="28"/>
    </w:rPr>
  </w:style>
  <w:style w:type="paragraph" w:styleId="a6">
    <w:name w:val="header"/>
    <w:basedOn w:val="a"/>
    <w:link w:val="a7"/>
    <w:uiPriority w:val="99"/>
    <w:rsid w:val="00A0333D"/>
    <w:pPr>
      <w:tabs>
        <w:tab w:val="center" w:pos="4677"/>
        <w:tab w:val="right" w:pos="9355"/>
      </w:tabs>
    </w:pPr>
  </w:style>
  <w:style w:type="paragraph" w:styleId="a8">
    <w:name w:val="footer"/>
    <w:basedOn w:val="a"/>
    <w:link w:val="a9"/>
    <w:uiPriority w:val="99"/>
    <w:rsid w:val="00A0333D"/>
    <w:pPr>
      <w:tabs>
        <w:tab w:val="center" w:pos="4677"/>
        <w:tab w:val="right" w:pos="9355"/>
      </w:tabs>
    </w:pPr>
  </w:style>
  <w:style w:type="paragraph" w:customStyle="1" w:styleId="aa">
    <w:name w:val="Адр"/>
    <w:basedOn w:val="a"/>
    <w:rsid w:val="00A0333D"/>
    <w:pPr>
      <w:ind w:left="6237"/>
    </w:pPr>
    <w:rPr>
      <w:sz w:val="28"/>
    </w:rPr>
  </w:style>
  <w:style w:type="character" w:styleId="ab">
    <w:name w:val="Hyperlink"/>
    <w:basedOn w:val="a0"/>
    <w:rsid w:val="00A0333D"/>
    <w:rPr>
      <w:color w:val="0000FF"/>
      <w:u w:val="single"/>
    </w:rPr>
  </w:style>
  <w:style w:type="paragraph" w:customStyle="1" w:styleId="10">
    <w:name w:val="Текст1"/>
    <w:basedOn w:val="a"/>
    <w:rsid w:val="00A0333D"/>
    <w:rPr>
      <w:rFonts w:ascii="Courier New" w:hAnsi="Courier New"/>
    </w:rPr>
  </w:style>
  <w:style w:type="paragraph" w:styleId="ac">
    <w:name w:val="Body Text"/>
    <w:basedOn w:val="a"/>
    <w:link w:val="ad"/>
    <w:rsid w:val="00A0333D"/>
    <w:pPr>
      <w:jc w:val="both"/>
    </w:pPr>
    <w:rPr>
      <w:sz w:val="28"/>
    </w:rPr>
  </w:style>
  <w:style w:type="paragraph" w:styleId="ae">
    <w:name w:val="Balloon Text"/>
    <w:basedOn w:val="a"/>
    <w:semiHidden/>
    <w:rsid w:val="00A87046"/>
    <w:rPr>
      <w:rFonts w:ascii="Tahoma" w:hAnsi="Tahoma" w:cs="Tahoma"/>
      <w:sz w:val="16"/>
      <w:szCs w:val="16"/>
    </w:rPr>
  </w:style>
  <w:style w:type="table" w:styleId="af">
    <w:name w:val="Table Grid"/>
    <w:basedOn w:val="a1"/>
    <w:uiPriority w:val="39"/>
    <w:rsid w:val="00F360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A53314"/>
    <w:rPr>
      <w:sz w:val="28"/>
    </w:rPr>
  </w:style>
  <w:style w:type="paragraph" w:styleId="af0">
    <w:name w:val="Plain Text"/>
    <w:basedOn w:val="a"/>
    <w:link w:val="af1"/>
    <w:rsid w:val="00A53314"/>
    <w:pPr>
      <w:spacing w:line="288" w:lineRule="auto"/>
      <w:ind w:firstLine="720"/>
    </w:pPr>
    <w:rPr>
      <w:rFonts w:ascii="Courier New" w:hAnsi="Courier New" w:cs="Courier New"/>
      <w:sz w:val="24"/>
      <w:szCs w:val="24"/>
    </w:rPr>
  </w:style>
  <w:style w:type="character" w:customStyle="1" w:styleId="af1">
    <w:name w:val="Текст Знак"/>
    <w:basedOn w:val="a0"/>
    <w:link w:val="af0"/>
    <w:rsid w:val="00A53314"/>
    <w:rPr>
      <w:rFonts w:ascii="Courier New" w:hAnsi="Courier New" w:cs="Courier New"/>
      <w:sz w:val="24"/>
      <w:szCs w:val="24"/>
    </w:rPr>
  </w:style>
  <w:style w:type="paragraph" w:customStyle="1" w:styleId="ConsNonformat">
    <w:name w:val="ConsNonformat"/>
    <w:rsid w:val="00A53314"/>
    <w:pPr>
      <w:widowControl w:val="0"/>
      <w:autoSpaceDE w:val="0"/>
      <w:autoSpaceDN w:val="0"/>
      <w:adjustRightInd w:val="0"/>
    </w:pPr>
    <w:rPr>
      <w:rFonts w:ascii="Courier New" w:hAnsi="Courier New" w:cs="Courier New"/>
      <w:sz w:val="24"/>
      <w:szCs w:val="24"/>
    </w:rPr>
  </w:style>
  <w:style w:type="paragraph" w:styleId="30">
    <w:name w:val="Body Text Indent 3"/>
    <w:basedOn w:val="a"/>
    <w:link w:val="31"/>
    <w:rsid w:val="00A53314"/>
    <w:pPr>
      <w:spacing w:after="120"/>
      <w:ind w:left="283"/>
    </w:pPr>
    <w:rPr>
      <w:sz w:val="16"/>
      <w:szCs w:val="16"/>
    </w:rPr>
  </w:style>
  <w:style w:type="character" w:customStyle="1" w:styleId="31">
    <w:name w:val="Основной текст с отступом 3 Знак"/>
    <w:basedOn w:val="a0"/>
    <w:link w:val="30"/>
    <w:rsid w:val="00A53314"/>
    <w:rPr>
      <w:sz w:val="16"/>
      <w:szCs w:val="16"/>
    </w:rPr>
  </w:style>
  <w:style w:type="paragraph" w:customStyle="1" w:styleId="ConsNormal">
    <w:name w:val="ConsNormal"/>
    <w:rsid w:val="00A53314"/>
    <w:pPr>
      <w:widowControl w:val="0"/>
      <w:autoSpaceDE w:val="0"/>
      <w:autoSpaceDN w:val="0"/>
      <w:adjustRightInd w:val="0"/>
      <w:ind w:firstLine="720"/>
    </w:pPr>
    <w:rPr>
      <w:rFonts w:ascii="Arial" w:hAnsi="Arial" w:cs="Arial"/>
      <w:sz w:val="24"/>
      <w:szCs w:val="24"/>
    </w:rPr>
  </w:style>
  <w:style w:type="paragraph" w:customStyle="1" w:styleId="formattexttopleveltext">
    <w:name w:val="formattext topleveltext"/>
    <w:basedOn w:val="a"/>
    <w:rsid w:val="00A53314"/>
    <w:pPr>
      <w:spacing w:before="100" w:beforeAutospacing="1" w:after="100" w:afterAutospacing="1"/>
    </w:pPr>
    <w:rPr>
      <w:sz w:val="24"/>
      <w:szCs w:val="24"/>
    </w:rPr>
  </w:style>
  <w:style w:type="table" w:customStyle="1" w:styleId="11">
    <w:name w:val="Сетка таблицы1"/>
    <w:basedOn w:val="a1"/>
    <w:next w:val="af"/>
    <w:uiPriority w:val="59"/>
    <w:rsid w:val="00A53314"/>
    <w:rPr>
      <w:rFonts w:asciiTheme="minorHAnsi" w:eastAsiaTheme="minorEastAsia"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
    <w:uiPriority w:val="34"/>
    <w:qFormat/>
    <w:rsid w:val="00A53314"/>
    <w:pPr>
      <w:ind w:left="720"/>
      <w:contextualSpacing/>
    </w:pPr>
  </w:style>
  <w:style w:type="paragraph" w:customStyle="1" w:styleId="ConsPlusNormal">
    <w:name w:val="ConsPlusNormal"/>
    <w:link w:val="ConsPlusNormal0"/>
    <w:rsid w:val="00F45CA6"/>
    <w:pPr>
      <w:widowControl w:val="0"/>
      <w:autoSpaceDE w:val="0"/>
      <w:autoSpaceDN w:val="0"/>
    </w:pPr>
    <w:rPr>
      <w:rFonts w:ascii="Calibri" w:hAnsi="Calibri" w:cs="Calibri"/>
      <w:sz w:val="22"/>
    </w:rPr>
  </w:style>
  <w:style w:type="paragraph" w:customStyle="1" w:styleId="Default">
    <w:name w:val="Default"/>
    <w:rsid w:val="00F45CA6"/>
    <w:pPr>
      <w:autoSpaceDE w:val="0"/>
      <w:autoSpaceDN w:val="0"/>
      <w:adjustRightInd w:val="0"/>
    </w:pPr>
    <w:rPr>
      <w:rFonts w:eastAsia="Calibri"/>
      <w:color w:val="000000"/>
      <w:sz w:val="24"/>
      <w:szCs w:val="24"/>
    </w:rPr>
  </w:style>
  <w:style w:type="paragraph" w:styleId="af3">
    <w:name w:val="Intense Quote"/>
    <w:basedOn w:val="a"/>
    <w:next w:val="a"/>
    <w:link w:val="af4"/>
    <w:uiPriority w:val="30"/>
    <w:qFormat/>
    <w:rsid w:val="00E775E0"/>
    <w:pPr>
      <w:widowControl w:val="0"/>
      <w:pBdr>
        <w:bottom w:val="single" w:sz="4" w:space="4" w:color="4F81BD" w:themeColor="accent1"/>
      </w:pBdr>
      <w:autoSpaceDE w:val="0"/>
      <w:autoSpaceDN w:val="0"/>
      <w:adjustRightInd w:val="0"/>
      <w:spacing w:before="200" w:after="280"/>
      <w:ind w:left="936" w:right="936"/>
    </w:pPr>
    <w:rPr>
      <w:b/>
      <w:bCs/>
      <w:i/>
      <w:iCs/>
      <w:color w:val="4F81BD" w:themeColor="accent1"/>
    </w:rPr>
  </w:style>
  <w:style w:type="character" w:customStyle="1" w:styleId="af4">
    <w:name w:val="Выделенная цитата Знак"/>
    <w:basedOn w:val="a0"/>
    <w:link w:val="af3"/>
    <w:uiPriority w:val="30"/>
    <w:rsid w:val="00E775E0"/>
    <w:rPr>
      <w:b/>
      <w:bCs/>
      <w:i/>
      <w:iCs/>
      <w:color w:val="4F81BD" w:themeColor="accent1"/>
    </w:rPr>
  </w:style>
  <w:style w:type="paragraph" w:customStyle="1" w:styleId="ConsPlusNonformat">
    <w:name w:val="ConsPlusNonformat"/>
    <w:rsid w:val="00B62940"/>
    <w:pPr>
      <w:widowControl w:val="0"/>
      <w:autoSpaceDE w:val="0"/>
      <w:autoSpaceDN w:val="0"/>
    </w:pPr>
    <w:rPr>
      <w:rFonts w:ascii="Courier New" w:hAnsi="Courier New" w:cs="Courier New"/>
    </w:rPr>
  </w:style>
  <w:style w:type="character" w:customStyle="1" w:styleId="ConsPlusNormal0">
    <w:name w:val="ConsPlusNormal Знак"/>
    <w:link w:val="ConsPlusNormal"/>
    <w:locked/>
    <w:rsid w:val="00122E5B"/>
    <w:rPr>
      <w:rFonts w:ascii="Calibri" w:hAnsi="Calibri" w:cs="Calibri"/>
      <w:sz w:val="22"/>
    </w:rPr>
  </w:style>
  <w:style w:type="paragraph" w:styleId="af5">
    <w:name w:val="Normal (Web)"/>
    <w:aliases w:val="Обычный (Web)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Обычный (веб) Знак"/>
    <w:basedOn w:val="a"/>
    <w:link w:val="af6"/>
    <w:uiPriority w:val="99"/>
    <w:unhideWhenUsed/>
    <w:rsid w:val="00C200C6"/>
    <w:pPr>
      <w:spacing w:before="100" w:beforeAutospacing="1" w:after="100" w:afterAutospacing="1"/>
    </w:pPr>
    <w:rPr>
      <w:sz w:val="24"/>
      <w:szCs w:val="24"/>
    </w:rPr>
  </w:style>
  <w:style w:type="character" w:customStyle="1" w:styleId="af7">
    <w:name w:val="Основной текст_"/>
    <w:basedOn w:val="a0"/>
    <w:link w:val="12"/>
    <w:rsid w:val="00B43979"/>
  </w:style>
  <w:style w:type="character" w:customStyle="1" w:styleId="40">
    <w:name w:val="Заголовок №4_"/>
    <w:basedOn w:val="a0"/>
    <w:link w:val="41"/>
    <w:rsid w:val="00B43979"/>
    <w:rPr>
      <w:b/>
      <w:bCs/>
    </w:rPr>
  </w:style>
  <w:style w:type="paragraph" w:customStyle="1" w:styleId="12">
    <w:name w:val="Основной текст1"/>
    <w:basedOn w:val="a"/>
    <w:link w:val="af7"/>
    <w:rsid w:val="00B43979"/>
    <w:pPr>
      <w:widowControl w:val="0"/>
      <w:ind w:firstLine="400"/>
    </w:pPr>
  </w:style>
  <w:style w:type="paragraph" w:customStyle="1" w:styleId="41">
    <w:name w:val="Заголовок №4"/>
    <w:basedOn w:val="a"/>
    <w:link w:val="40"/>
    <w:rsid w:val="00B43979"/>
    <w:pPr>
      <w:widowControl w:val="0"/>
      <w:ind w:firstLine="720"/>
      <w:outlineLvl w:val="3"/>
    </w:pPr>
    <w:rPr>
      <w:b/>
      <w:bCs/>
    </w:rPr>
  </w:style>
  <w:style w:type="character" w:customStyle="1" w:styleId="af6">
    <w:name w:val="Обычный (Интернет) Знак"/>
    <w:aliases w:val="Обычный (Web)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Обычный (веб) Знак Знак1"/>
    <w:link w:val="af5"/>
    <w:uiPriority w:val="99"/>
    <w:locked/>
    <w:rsid w:val="00634150"/>
    <w:rPr>
      <w:sz w:val="24"/>
      <w:szCs w:val="24"/>
    </w:rPr>
  </w:style>
  <w:style w:type="table" w:customStyle="1" w:styleId="28">
    <w:name w:val="Сетка таблицы28"/>
    <w:basedOn w:val="a1"/>
    <w:next w:val="af"/>
    <w:uiPriority w:val="39"/>
    <w:rsid w:val="00634150"/>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Нижний колонтитул Знак"/>
    <w:basedOn w:val="a0"/>
    <w:link w:val="a8"/>
    <w:uiPriority w:val="99"/>
    <w:rsid w:val="00AF0E5C"/>
  </w:style>
  <w:style w:type="character" w:styleId="af8">
    <w:name w:val="Strong"/>
    <w:basedOn w:val="a0"/>
    <w:uiPriority w:val="22"/>
    <w:qFormat/>
    <w:rsid w:val="002E57B0"/>
    <w:rPr>
      <w:b/>
      <w:bCs/>
    </w:rPr>
  </w:style>
  <w:style w:type="paragraph" w:customStyle="1" w:styleId="richfactdown-paragraph">
    <w:name w:val="richfactdown-paragraph"/>
    <w:basedOn w:val="a"/>
    <w:rsid w:val="00D37A84"/>
    <w:pPr>
      <w:spacing w:before="100" w:beforeAutospacing="1" w:after="100" w:afterAutospacing="1"/>
    </w:pPr>
    <w:rPr>
      <w:sz w:val="24"/>
      <w:szCs w:val="24"/>
    </w:rPr>
  </w:style>
  <w:style w:type="character" w:customStyle="1" w:styleId="21">
    <w:name w:val="Основной текст (2)_"/>
    <w:basedOn w:val="a0"/>
    <w:link w:val="22"/>
    <w:rsid w:val="004E3B35"/>
    <w:rPr>
      <w:i/>
      <w:iCs/>
    </w:rPr>
  </w:style>
  <w:style w:type="character" w:customStyle="1" w:styleId="af9">
    <w:name w:val="Подпись к таблице_"/>
    <w:basedOn w:val="a0"/>
    <w:link w:val="afa"/>
    <w:rsid w:val="004E3B35"/>
  </w:style>
  <w:style w:type="character" w:customStyle="1" w:styleId="afb">
    <w:name w:val="Другое_"/>
    <w:basedOn w:val="a0"/>
    <w:link w:val="afc"/>
    <w:rsid w:val="004E3B35"/>
  </w:style>
  <w:style w:type="paragraph" w:customStyle="1" w:styleId="22">
    <w:name w:val="Основной текст (2)"/>
    <w:basedOn w:val="a"/>
    <w:link w:val="21"/>
    <w:rsid w:val="004E3B35"/>
    <w:pPr>
      <w:widowControl w:val="0"/>
      <w:spacing w:line="331" w:lineRule="auto"/>
      <w:ind w:firstLine="450"/>
    </w:pPr>
    <w:rPr>
      <w:i/>
      <w:iCs/>
    </w:rPr>
  </w:style>
  <w:style w:type="paragraph" w:customStyle="1" w:styleId="afa">
    <w:name w:val="Подпись к таблице"/>
    <w:basedOn w:val="a"/>
    <w:link w:val="af9"/>
    <w:rsid w:val="004E3B35"/>
    <w:pPr>
      <w:widowControl w:val="0"/>
    </w:pPr>
  </w:style>
  <w:style w:type="paragraph" w:customStyle="1" w:styleId="afc">
    <w:name w:val="Другое"/>
    <w:basedOn w:val="a"/>
    <w:link w:val="afb"/>
    <w:rsid w:val="004E3B35"/>
    <w:pPr>
      <w:widowControl w:val="0"/>
      <w:ind w:firstLine="400"/>
    </w:pPr>
  </w:style>
  <w:style w:type="character" w:customStyle="1" w:styleId="afd">
    <w:name w:val="Сноска_"/>
    <w:basedOn w:val="a0"/>
    <w:link w:val="afe"/>
    <w:rsid w:val="00AC5BDD"/>
  </w:style>
  <w:style w:type="paragraph" w:customStyle="1" w:styleId="afe">
    <w:name w:val="Сноска"/>
    <w:basedOn w:val="a"/>
    <w:link w:val="afd"/>
    <w:rsid w:val="00AC5BDD"/>
    <w:pPr>
      <w:widowControl w:val="0"/>
    </w:pPr>
    <w:rPr>
      <w:shd w:val="clear" w:color="auto" w:fill="FFFFFF"/>
    </w:rPr>
  </w:style>
  <w:style w:type="table" w:customStyle="1" w:styleId="23">
    <w:name w:val="Сетка таблицы2"/>
    <w:basedOn w:val="a1"/>
    <w:next w:val="af"/>
    <w:uiPriority w:val="39"/>
    <w:rsid w:val="007041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Приложение"/>
    <w:basedOn w:val="a"/>
    <w:link w:val="aff0"/>
    <w:qFormat/>
    <w:rsid w:val="00704186"/>
    <w:pPr>
      <w:overflowPunct w:val="0"/>
      <w:autoSpaceDE w:val="0"/>
      <w:autoSpaceDN w:val="0"/>
      <w:adjustRightInd w:val="0"/>
      <w:ind w:right="-1" w:firstLine="6663"/>
      <w:jc w:val="center"/>
      <w:textAlignment w:val="baseline"/>
      <w:outlineLvl w:val="0"/>
    </w:pPr>
    <w:rPr>
      <w:b/>
      <w:spacing w:val="-10"/>
      <w:kern w:val="28"/>
      <w:sz w:val="28"/>
      <w:szCs w:val="56"/>
    </w:rPr>
  </w:style>
  <w:style w:type="character" w:customStyle="1" w:styleId="aff0">
    <w:name w:val="Приложение Знак"/>
    <w:basedOn w:val="a0"/>
    <w:link w:val="aff"/>
    <w:rsid w:val="00704186"/>
    <w:rPr>
      <w:b/>
      <w:spacing w:val="-10"/>
      <w:kern w:val="28"/>
      <w:sz w:val="28"/>
      <w:szCs w:val="56"/>
    </w:rPr>
  </w:style>
  <w:style w:type="character" w:styleId="aff1">
    <w:name w:val="FollowedHyperlink"/>
    <w:basedOn w:val="a0"/>
    <w:uiPriority w:val="99"/>
    <w:semiHidden/>
    <w:unhideWhenUsed/>
    <w:rsid w:val="00960229"/>
    <w:rPr>
      <w:color w:val="800080" w:themeColor="followedHyperlink"/>
      <w:u w:val="single"/>
    </w:rPr>
  </w:style>
  <w:style w:type="character" w:customStyle="1" w:styleId="24">
    <w:name w:val="Колонтитул (2)_"/>
    <w:basedOn w:val="a0"/>
    <w:link w:val="25"/>
    <w:rsid w:val="00035B18"/>
  </w:style>
  <w:style w:type="paragraph" w:customStyle="1" w:styleId="25">
    <w:name w:val="Колонтитул (2)"/>
    <w:basedOn w:val="a"/>
    <w:link w:val="24"/>
    <w:rsid w:val="00035B18"/>
    <w:pPr>
      <w:widowControl w:val="0"/>
    </w:pPr>
  </w:style>
  <w:style w:type="character" w:customStyle="1" w:styleId="a7">
    <w:name w:val="Верхний колонтитул Знак"/>
    <w:basedOn w:val="a0"/>
    <w:link w:val="a6"/>
    <w:uiPriority w:val="99"/>
    <w:rsid w:val="00EC439A"/>
  </w:style>
  <w:style w:type="character" w:styleId="aff2">
    <w:name w:val="annotation reference"/>
    <w:basedOn w:val="a0"/>
    <w:semiHidden/>
    <w:unhideWhenUsed/>
    <w:rsid w:val="0004646B"/>
    <w:rPr>
      <w:sz w:val="16"/>
      <w:szCs w:val="16"/>
    </w:rPr>
  </w:style>
  <w:style w:type="paragraph" w:styleId="aff3">
    <w:name w:val="annotation text"/>
    <w:basedOn w:val="a"/>
    <w:link w:val="aff4"/>
    <w:semiHidden/>
    <w:unhideWhenUsed/>
    <w:rsid w:val="0004646B"/>
  </w:style>
  <w:style w:type="character" w:customStyle="1" w:styleId="aff4">
    <w:name w:val="Текст примечания Знак"/>
    <w:basedOn w:val="a0"/>
    <w:link w:val="aff3"/>
    <w:semiHidden/>
    <w:rsid w:val="0004646B"/>
  </w:style>
  <w:style w:type="paragraph" w:styleId="aff5">
    <w:name w:val="annotation subject"/>
    <w:basedOn w:val="aff3"/>
    <w:next w:val="aff3"/>
    <w:link w:val="aff6"/>
    <w:semiHidden/>
    <w:unhideWhenUsed/>
    <w:rsid w:val="0004646B"/>
    <w:rPr>
      <w:b/>
      <w:bCs/>
    </w:rPr>
  </w:style>
  <w:style w:type="character" w:customStyle="1" w:styleId="aff6">
    <w:name w:val="Тема примечания Знак"/>
    <w:basedOn w:val="aff4"/>
    <w:link w:val="aff5"/>
    <w:semiHidden/>
    <w:rsid w:val="0004646B"/>
    <w:rPr>
      <w:b/>
      <w:bCs/>
    </w:rPr>
  </w:style>
  <w:style w:type="character" w:customStyle="1" w:styleId="ad">
    <w:name w:val="Основной текст Знак"/>
    <w:basedOn w:val="a0"/>
    <w:link w:val="ac"/>
    <w:rsid w:val="000C4F5F"/>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826473">
      <w:bodyDiv w:val="1"/>
      <w:marLeft w:val="0"/>
      <w:marRight w:val="0"/>
      <w:marTop w:val="0"/>
      <w:marBottom w:val="0"/>
      <w:divBdr>
        <w:top w:val="none" w:sz="0" w:space="0" w:color="auto"/>
        <w:left w:val="none" w:sz="0" w:space="0" w:color="auto"/>
        <w:bottom w:val="none" w:sz="0" w:space="0" w:color="auto"/>
        <w:right w:val="none" w:sz="0" w:space="0" w:color="auto"/>
      </w:divBdr>
    </w:div>
    <w:div w:id="373622833">
      <w:bodyDiv w:val="1"/>
      <w:marLeft w:val="0"/>
      <w:marRight w:val="0"/>
      <w:marTop w:val="0"/>
      <w:marBottom w:val="0"/>
      <w:divBdr>
        <w:top w:val="none" w:sz="0" w:space="0" w:color="auto"/>
        <w:left w:val="none" w:sz="0" w:space="0" w:color="auto"/>
        <w:bottom w:val="none" w:sz="0" w:space="0" w:color="auto"/>
        <w:right w:val="none" w:sz="0" w:space="0" w:color="auto"/>
      </w:divBdr>
    </w:div>
    <w:div w:id="460073321">
      <w:bodyDiv w:val="1"/>
      <w:marLeft w:val="0"/>
      <w:marRight w:val="0"/>
      <w:marTop w:val="0"/>
      <w:marBottom w:val="0"/>
      <w:divBdr>
        <w:top w:val="none" w:sz="0" w:space="0" w:color="auto"/>
        <w:left w:val="none" w:sz="0" w:space="0" w:color="auto"/>
        <w:bottom w:val="none" w:sz="0" w:space="0" w:color="auto"/>
        <w:right w:val="none" w:sz="0" w:space="0" w:color="auto"/>
      </w:divBdr>
    </w:div>
    <w:div w:id="742944980">
      <w:bodyDiv w:val="1"/>
      <w:marLeft w:val="0"/>
      <w:marRight w:val="0"/>
      <w:marTop w:val="0"/>
      <w:marBottom w:val="0"/>
      <w:divBdr>
        <w:top w:val="none" w:sz="0" w:space="0" w:color="auto"/>
        <w:left w:val="none" w:sz="0" w:space="0" w:color="auto"/>
        <w:bottom w:val="none" w:sz="0" w:space="0" w:color="auto"/>
        <w:right w:val="none" w:sz="0" w:space="0" w:color="auto"/>
      </w:divBdr>
    </w:div>
    <w:div w:id="865867434">
      <w:bodyDiv w:val="1"/>
      <w:marLeft w:val="0"/>
      <w:marRight w:val="0"/>
      <w:marTop w:val="0"/>
      <w:marBottom w:val="0"/>
      <w:divBdr>
        <w:top w:val="none" w:sz="0" w:space="0" w:color="auto"/>
        <w:left w:val="none" w:sz="0" w:space="0" w:color="auto"/>
        <w:bottom w:val="none" w:sz="0" w:space="0" w:color="auto"/>
        <w:right w:val="none" w:sz="0" w:space="0" w:color="auto"/>
      </w:divBdr>
    </w:div>
    <w:div w:id="867261103">
      <w:bodyDiv w:val="1"/>
      <w:marLeft w:val="0"/>
      <w:marRight w:val="0"/>
      <w:marTop w:val="0"/>
      <w:marBottom w:val="0"/>
      <w:divBdr>
        <w:top w:val="none" w:sz="0" w:space="0" w:color="auto"/>
        <w:left w:val="none" w:sz="0" w:space="0" w:color="auto"/>
        <w:bottom w:val="none" w:sz="0" w:space="0" w:color="auto"/>
        <w:right w:val="none" w:sz="0" w:space="0" w:color="auto"/>
      </w:divBdr>
    </w:div>
    <w:div w:id="869297739">
      <w:bodyDiv w:val="1"/>
      <w:marLeft w:val="0"/>
      <w:marRight w:val="0"/>
      <w:marTop w:val="0"/>
      <w:marBottom w:val="0"/>
      <w:divBdr>
        <w:top w:val="none" w:sz="0" w:space="0" w:color="auto"/>
        <w:left w:val="none" w:sz="0" w:space="0" w:color="auto"/>
        <w:bottom w:val="none" w:sz="0" w:space="0" w:color="auto"/>
        <w:right w:val="none" w:sz="0" w:space="0" w:color="auto"/>
      </w:divBdr>
    </w:div>
    <w:div w:id="939678922">
      <w:bodyDiv w:val="1"/>
      <w:marLeft w:val="0"/>
      <w:marRight w:val="0"/>
      <w:marTop w:val="0"/>
      <w:marBottom w:val="0"/>
      <w:divBdr>
        <w:top w:val="none" w:sz="0" w:space="0" w:color="auto"/>
        <w:left w:val="none" w:sz="0" w:space="0" w:color="auto"/>
        <w:bottom w:val="none" w:sz="0" w:space="0" w:color="auto"/>
        <w:right w:val="none" w:sz="0" w:space="0" w:color="auto"/>
      </w:divBdr>
    </w:div>
    <w:div w:id="966353124">
      <w:bodyDiv w:val="1"/>
      <w:marLeft w:val="0"/>
      <w:marRight w:val="0"/>
      <w:marTop w:val="0"/>
      <w:marBottom w:val="0"/>
      <w:divBdr>
        <w:top w:val="none" w:sz="0" w:space="0" w:color="auto"/>
        <w:left w:val="none" w:sz="0" w:space="0" w:color="auto"/>
        <w:bottom w:val="none" w:sz="0" w:space="0" w:color="auto"/>
        <w:right w:val="none" w:sz="0" w:space="0" w:color="auto"/>
      </w:divBdr>
    </w:div>
    <w:div w:id="996611144">
      <w:bodyDiv w:val="1"/>
      <w:marLeft w:val="0"/>
      <w:marRight w:val="0"/>
      <w:marTop w:val="0"/>
      <w:marBottom w:val="0"/>
      <w:divBdr>
        <w:top w:val="none" w:sz="0" w:space="0" w:color="auto"/>
        <w:left w:val="none" w:sz="0" w:space="0" w:color="auto"/>
        <w:bottom w:val="none" w:sz="0" w:space="0" w:color="auto"/>
        <w:right w:val="none" w:sz="0" w:space="0" w:color="auto"/>
      </w:divBdr>
    </w:div>
    <w:div w:id="1078743554">
      <w:bodyDiv w:val="1"/>
      <w:marLeft w:val="0"/>
      <w:marRight w:val="0"/>
      <w:marTop w:val="0"/>
      <w:marBottom w:val="0"/>
      <w:divBdr>
        <w:top w:val="none" w:sz="0" w:space="0" w:color="auto"/>
        <w:left w:val="none" w:sz="0" w:space="0" w:color="auto"/>
        <w:bottom w:val="none" w:sz="0" w:space="0" w:color="auto"/>
        <w:right w:val="none" w:sz="0" w:space="0" w:color="auto"/>
      </w:divBdr>
    </w:div>
    <w:div w:id="1483614814">
      <w:bodyDiv w:val="1"/>
      <w:marLeft w:val="0"/>
      <w:marRight w:val="0"/>
      <w:marTop w:val="0"/>
      <w:marBottom w:val="0"/>
      <w:divBdr>
        <w:top w:val="none" w:sz="0" w:space="0" w:color="auto"/>
        <w:left w:val="none" w:sz="0" w:space="0" w:color="auto"/>
        <w:bottom w:val="none" w:sz="0" w:space="0" w:color="auto"/>
        <w:right w:val="none" w:sz="0" w:space="0" w:color="auto"/>
      </w:divBdr>
    </w:div>
    <w:div w:id="1510170349">
      <w:bodyDiv w:val="1"/>
      <w:marLeft w:val="0"/>
      <w:marRight w:val="0"/>
      <w:marTop w:val="0"/>
      <w:marBottom w:val="0"/>
      <w:divBdr>
        <w:top w:val="none" w:sz="0" w:space="0" w:color="auto"/>
        <w:left w:val="none" w:sz="0" w:space="0" w:color="auto"/>
        <w:bottom w:val="none" w:sz="0" w:space="0" w:color="auto"/>
        <w:right w:val="none" w:sz="0" w:space="0" w:color="auto"/>
      </w:divBdr>
    </w:div>
    <w:div w:id="1532524781">
      <w:bodyDiv w:val="1"/>
      <w:marLeft w:val="0"/>
      <w:marRight w:val="0"/>
      <w:marTop w:val="0"/>
      <w:marBottom w:val="0"/>
      <w:divBdr>
        <w:top w:val="none" w:sz="0" w:space="0" w:color="auto"/>
        <w:left w:val="none" w:sz="0" w:space="0" w:color="auto"/>
        <w:bottom w:val="none" w:sz="0" w:space="0" w:color="auto"/>
        <w:right w:val="none" w:sz="0" w:space="0" w:color="auto"/>
      </w:divBdr>
    </w:div>
    <w:div w:id="1548026760">
      <w:bodyDiv w:val="1"/>
      <w:marLeft w:val="0"/>
      <w:marRight w:val="0"/>
      <w:marTop w:val="0"/>
      <w:marBottom w:val="0"/>
      <w:divBdr>
        <w:top w:val="none" w:sz="0" w:space="0" w:color="auto"/>
        <w:left w:val="none" w:sz="0" w:space="0" w:color="auto"/>
        <w:bottom w:val="none" w:sz="0" w:space="0" w:color="auto"/>
        <w:right w:val="none" w:sz="0" w:space="0" w:color="auto"/>
      </w:divBdr>
    </w:div>
    <w:div w:id="1558199622">
      <w:bodyDiv w:val="1"/>
      <w:marLeft w:val="0"/>
      <w:marRight w:val="0"/>
      <w:marTop w:val="0"/>
      <w:marBottom w:val="0"/>
      <w:divBdr>
        <w:top w:val="none" w:sz="0" w:space="0" w:color="auto"/>
        <w:left w:val="none" w:sz="0" w:space="0" w:color="auto"/>
        <w:bottom w:val="none" w:sz="0" w:space="0" w:color="auto"/>
        <w:right w:val="none" w:sz="0" w:space="0" w:color="auto"/>
      </w:divBdr>
    </w:div>
    <w:div w:id="1922137915">
      <w:bodyDiv w:val="1"/>
      <w:marLeft w:val="0"/>
      <w:marRight w:val="0"/>
      <w:marTop w:val="0"/>
      <w:marBottom w:val="0"/>
      <w:divBdr>
        <w:top w:val="none" w:sz="0" w:space="0" w:color="auto"/>
        <w:left w:val="none" w:sz="0" w:space="0" w:color="auto"/>
        <w:bottom w:val="none" w:sz="0" w:space="0" w:color="auto"/>
        <w:right w:val="none" w:sz="0" w:space="0" w:color="auto"/>
      </w:divBdr>
    </w:div>
    <w:div w:id="2048215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1200110162"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rshinina_LR\Desktop\&#1073;&#1083;&#1072;&#1085;&#1082;%20&#1085;&#1086;&#1074;&#1099;&#1081;-&#1096;&#1072;&#1073;&#1083;&#1086;&#1085;.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FA9006-9856-44CC-A015-D8F48D296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 новый-шаблон.dotx</Template>
  <TotalTime>50</TotalTime>
  <Pages>1</Pages>
  <Words>315</Words>
  <Characters>1799</Characters>
  <Application>Microsoft Office Word</Application>
  <DocSecurity>0</DocSecurity>
  <Lines>14</Lines>
  <Paragraphs>4</Paragraphs>
  <ScaleCrop>false</ScaleCrop>
  <HeadingPairs>
    <vt:vector size="2" baseType="variant">
      <vt:variant>
        <vt:lpstr>Название</vt:lpstr>
      </vt:variant>
      <vt:variant>
        <vt:i4>1</vt:i4>
      </vt:variant>
    </vt:vector>
  </HeadingPairs>
  <TitlesOfParts>
    <vt:vector size="1" baseType="lpstr">
      <vt:lpstr>МИНИСТЕРСТВО ТОРГОВЛИ</vt:lpstr>
    </vt:vector>
  </TitlesOfParts>
  <Company>Reanimator Extreme Edition</Company>
  <LinksUpToDate>false</LinksUpToDate>
  <CharactersWithSpaces>2110</CharactersWithSpaces>
  <SharedDoc>false</SharedDoc>
  <HLinks>
    <vt:vector size="12" baseType="variant">
      <vt:variant>
        <vt:i4>8061012</vt:i4>
      </vt:variant>
      <vt:variant>
        <vt:i4>3</vt:i4>
      </vt:variant>
      <vt:variant>
        <vt:i4>0</vt:i4>
      </vt:variant>
      <vt:variant>
        <vt:i4>5</vt:i4>
      </vt:variant>
      <vt:variant>
        <vt:lpwstr>mailto:mpt@tatar.ru</vt:lpwstr>
      </vt:variant>
      <vt:variant>
        <vt:lpwstr/>
      </vt:variant>
      <vt:variant>
        <vt:i4>8061012</vt:i4>
      </vt:variant>
      <vt:variant>
        <vt:i4>0</vt:i4>
      </vt:variant>
      <vt:variant>
        <vt:i4>0</vt:i4>
      </vt:variant>
      <vt:variant>
        <vt:i4>5</vt:i4>
      </vt:variant>
      <vt:variant>
        <vt:lpwstr>mailto:mpt@tatar.ru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ТОРГОВЛИ</dc:title>
  <dc:creator>Вершинина</dc:creator>
  <cp:lastModifiedBy>оО</cp:lastModifiedBy>
  <cp:revision>16</cp:revision>
  <cp:lastPrinted>2024-12-12T13:42:00Z</cp:lastPrinted>
  <dcterms:created xsi:type="dcterms:W3CDTF">2024-12-11T08:11:00Z</dcterms:created>
  <dcterms:modified xsi:type="dcterms:W3CDTF">2025-01-31T08:08:00Z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Шаблон">
    <vt:lpwstr>для пользования</vt:lpwstr>
  </property>
</Properties>
</file>